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3B58A" w14:textId="0B52477B" w:rsidR="006A0139" w:rsidRPr="00F06097" w:rsidRDefault="006A0139" w:rsidP="00996B9D">
      <w:pPr>
        <w:pStyle w:val="TitelNummer"/>
        <w:rPr>
          <w:b/>
        </w:rPr>
      </w:pPr>
      <w:r w:rsidRPr="00F06097">
        <w:rPr>
          <w:b/>
        </w:rPr>
        <w:t xml:space="preserve">Nummer </w:t>
      </w:r>
      <w:sdt>
        <w:sdtPr>
          <w:rPr>
            <w:b/>
          </w:rPr>
          <w:alias w:val="Nummer"/>
          <w:tag w:val="Nummer"/>
          <w:id w:val="1285005337"/>
          <w:lock w:val="sdtLocked"/>
          <w:placeholder>
            <w:docPart w:val="4B66EA2E87A04563A2F6C83CB7CD380B"/>
          </w:placeholder>
          <w:dataBinding w:prefixMappings="xmlns:ns0='Inhalte'" w:xpath="/ns0:adress[1]/ns0:Nummer[1]" w:storeItemID="{C581DD6D-0317-4D10-BD03-EEAC24B41A12}"/>
          <w:text/>
        </w:sdtPr>
        <w:sdtEndPr/>
        <w:sdtContent>
          <w:r w:rsidR="001C24A9">
            <w:rPr>
              <w:b/>
            </w:rPr>
            <w:t>37</w:t>
          </w:r>
          <w:r w:rsidR="008221E9">
            <w:rPr>
              <w:b/>
            </w:rPr>
            <w:t>/</w:t>
          </w:r>
          <w:r w:rsidR="001C24A9">
            <w:rPr>
              <w:b/>
            </w:rPr>
            <w:t>38</w:t>
          </w:r>
        </w:sdtContent>
      </w:sdt>
    </w:p>
    <w:p w14:paraId="64985C60" w14:textId="4B3D52CE" w:rsidR="006A0139" w:rsidRPr="00F06097" w:rsidRDefault="006A0139" w:rsidP="00996B9D">
      <w:pPr>
        <w:pStyle w:val="TitelDatum"/>
        <w:rPr>
          <w:b w:val="0"/>
        </w:rPr>
      </w:pPr>
      <w:r w:rsidRPr="00F06097">
        <w:rPr>
          <w:b w:val="0"/>
        </w:rPr>
        <w:t xml:space="preserve">vom </w:t>
      </w:r>
      <w:sdt>
        <w:sdtPr>
          <w:rPr>
            <w:b w:val="0"/>
          </w:rPr>
          <w:alias w:val="Datum"/>
          <w:tag w:val="Datum"/>
          <w:id w:val="52127902"/>
          <w:lock w:val="sdtLocked"/>
          <w:placeholder>
            <w:docPart w:val="D7D633BE6400453399E026EFD9D65BD2"/>
          </w:placeholder>
          <w:dataBinding w:prefixMappings="xmlns:ns0='Inhalte'" w:xpath="/ns0:adress[1]/ns0:Datum[1]" w:storeItemID="{C581DD6D-0317-4D10-BD03-EEAC24B41A12}"/>
          <w:date w:fullDate="2026-09-16T00:00:00Z">
            <w:dateFormat w:val="d. MMMM yyyy"/>
            <w:lid w:val="de-DE"/>
            <w:storeMappedDataAs w:val="dateTime"/>
            <w:calendar w:val="gregorian"/>
          </w:date>
        </w:sdtPr>
        <w:sdtEndPr/>
        <w:sdtContent>
          <w:r w:rsidR="001C24A9">
            <w:rPr>
              <w:b w:val="0"/>
            </w:rPr>
            <w:t>16. September 2026</w:t>
          </w:r>
        </w:sdtContent>
      </w:sdt>
    </w:p>
    <w:p w14:paraId="441CC8C9" w14:textId="140B6F2A" w:rsidR="00405C2E" w:rsidRDefault="007D11C7" w:rsidP="00996B9D">
      <w:pPr>
        <w:pStyle w:val="TitelJahrgang"/>
      </w:pPr>
      <w:sdt>
        <w:sdtPr>
          <w:alias w:val="Jahrgang"/>
          <w:tag w:val="Jahrgang"/>
          <w:id w:val="-957031524"/>
          <w:lock w:val="sdtLocked"/>
          <w:placeholder>
            <w:docPart w:val="4B66EA2E87A04563A2F6C83CB7CD380B"/>
          </w:placeholder>
          <w:dataBinding w:prefixMappings="xmlns:ns0='Inhalte'" w:xpath="/ns0:adress[1]/ns0:Jahrgang[1]" w:storeItemID="{C581DD6D-0317-4D10-BD03-EEAC24B41A12}"/>
          <w:text/>
        </w:sdtPr>
        <w:sdtEndPr/>
        <w:sdtContent>
          <w:r w:rsidR="008512E9">
            <w:t>5</w:t>
          </w:r>
          <w:r w:rsidR="00CA66B5">
            <w:t>5</w:t>
          </w:r>
        </w:sdtContent>
      </w:sdt>
      <w:r w:rsidR="006A0139">
        <w:t>. Jahrgang</w:t>
      </w:r>
    </w:p>
    <w:p w14:paraId="1F4F8ECE" w14:textId="77777777" w:rsidR="00A97C77" w:rsidRDefault="00A97C77" w:rsidP="00E35D9E">
      <w:r>
        <w:br w:type="page"/>
      </w:r>
    </w:p>
    <w:p w14:paraId="4A2628C3" w14:textId="77777777" w:rsidR="006A0139" w:rsidRDefault="00DB4BCE" w:rsidP="00DB4BCE">
      <w:pPr>
        <w:pStyle w:val="Inhalt"/>
      </w:pPr>
      <w:r>
        <w:lastRenderedPageBreak/>
        <w:t>Inhalt</w:t>
      </w:r>
    </w:p>
    <w:p w14:paraId="26246662" w14:textId="1C85F397" w:rsidR="005F6B19" w:rsidRDefault="008836EA" w:rsidP="005F6B19">
      <w:pPr>
        <w:pStyle w:val="InhaltsverzeichnisText"/>
        <w:rPr>
          <w:rFonts w:eastAsiaTheme="majorEastAsia" w:cstheme="majorBidi"/>
          <w:b/>
          <w:iCs/>
          <w:sz w:val="24"/>
          <w:szCs w:val="24"/>
        </w:rPr>
      </w:pPr>
      <w:r w:rsidRPr="008836EA">
        <w:rPr>
          <w:rFonts w:eastAsiaTheme="majorEastAsia" w:cstheme="majorBidi"/>
          <w:b/>
          <w:iCs/>
          <w:sz w:val="24"/>
          <w:szCs w:val="24"/>
        </w:rPr>
        <w:t xml:space="preserve">Würzburger Mädchenkantorei im Partnerbistum </w:t>
      </w:r>
      <w:proofErr w:type="spellStart"/>
      <w:r w:rsidRPr="008836EA">
        <w:rPr>
          <w:rFonts w:eastAsiaTheme="majorEastAsia" w:cstheme="majorBidi"/>
          <w:b/>
          <w:iCs/>
          <w:sz w:val="24"/>
          <w:szCs w:val="24"/>
        </w:rPr>
        <w:t>Mbinga</w:t>
      </w:r>
      <w:proofErr w:type="spellEnd"/>
    </w:p>
    <w:p w14:paraId="2C585D2A" w14:textId="45B61AEF" w:rsidR="00777C4D" w:rsidRDefault="00777C4D" w:rsidP="00777C4D">
      <w:pPr>
        <w:pStyle w:val="InhaltsverzeichnisText"/>
      </w:pPr>
      <w:proofErr w:type="spellStart"/>
      <w:r>
        <w:t>Mbinga</w:t>
      </w:r>
      <w:proofErr w:type="spellEnd"/>
      <w:r>
        <w:t>/Würzburg: „Aus Euren Fingern kommt ein Lichtstrahl“</w:t>
      </w:r>
      <w:r>
        <w:tab/>
      </w:r>
      <w:r w:rsidR="003170CE">
        <w:t>4-5</w:t>
      </w:r>
      <w:r>
        <w:br/>
        <w:t xml:space="preserve">(Domkapellmeister Alexander Rüth gibt Workshop für ehrenamtliche </w:t>
      </w:r>
      <w:r w:rsidRPr="003170CE">
        <w:t xml:space="preserve">Chorleiterinnen und </w:t>
      </w:r>
      <w:r>
        <w:t>Chorleiter)</w:t>
      </w:r>
    </w:p>
    <w:p w14:paraId="4A435358" w14:textId="1F0E6E04" w:rsidR="00777C4D" w:rsidRDefault="00777C4D" w:rsidP="00777C4D">
      <w:pPr>
        <w:pStyle w:val="InhaltsverzeichnisText"/>
      </w:pPr>
      <w:proofErr w:type="spellStart"/>
      <w:r>
        <w:t>Mbinga</w:t>
      </w:r>
      <w:proofErr w:type="spellEnd"/>
      <w:r>
        <w:t>/Bagamoyo: Ein Segenslied zum Abschied</w:t>
      </w:r>
      <w:r>
        <w:tab/>
      </w:r>
      <w:r w:rsidR="00C948C6">
        <w:t>6</w:t>
      </w:r>
      <w:r>
        <w:br/>
        <w:t>(Mädchenkantorei trifft junge Künstlerinnen und Künstler in Bagamoyo)</w:t>
      </w:r>
    </w:p>
    <w:p w14:paraId="071BC500" w14:textId="079F4C00" w:rsidR="00777C4D" w:rsidRDefault="00777C4D" w:rsidP="00777C4D">
      <w:pPr>
        <w:pStyle w:val="InhaltsverzeichnisText"/>
      </w:pPr>
      <w:proofErr w:type="spellStart"/>
      <w:r>
        <w:t>Mbinga</w:t>
      </w:r>
      <w:proofErr w:type="spellEnd"/>
      <w:r>
        <w:t>: „Musik drückt aus, was in Worten nicht zu fassen ist“</w:t>
      </w:r>
      <w:r>
        <w:tab/>
      </w:r>
      <w:r w:rsidR="00C948C6">
        <w:t>7</w:t>
      </w:r>
      <w:r>
        <w:br/>
        <w:t xml:space="preserve">(Chöre aus Würzburg und </w:t>
      </w:r>
      <w:proofErr w:type="spellStart"/>
      <w:r>
        <w:t>Mbinga</w:t>
      </w:r>
      <w:proofErr w:type="spellEnd"/>
      <w:r>
        <w:t xml:space="preserve"> gestalten gemeinsam einen besonderen Gottesdienst)</w:t>
      </w:r>
    </w:p>
    <w:p w14:paraId="565D8B9C" w14:textId="5782D8D9" w:rsidR="00777C4D" w:rsidRDefault="00777C4D" w:rsidP="00777C4D">
      <w:pPr>
        <w:pStyle w:val="InhaltsverzeichnisText"/>
      </w:pPr>
      <w:proofErr w:type="spellStart"/>
      <w:r>
        <w:t>Mbinga</w:t>
      </w:r>
      <w:proofErr w:type="spellEnd"/>
      <w:r>
        <w:t xml:space="preserve">: Bischof John C. </w:t>
      </w:r>
      <w:proofErr w:type="spellStart"/>
      <w:r>
        <w:t>Ndimbo</w:t>
      </w:r>
      <w:proofErr w:type="spellEnd"/>
      <w:r>
        <w:t xml:space="preserve"> dankt Mädchenkantorei für Besuch</w:t>
      </w:r>
      <w:r>
        <w:tab/>
      </w:r>
      <w:r w:rsidR="00C948C6">
        <w:t>8</w:t>
      </w:r>
      <w:r>
        <w:br/>
        <w:t>(Chor genießt Auszeit am Malawi</w:t>
      </w:r>
      <w:r w:rsidR="002E73FC">
        <w:t>-S</w:t>
      </w:r>
      <w:r>
        <w:t>ee)</w:t>
      </w:r>
    </w:p>
    <w:p w14:paraId="146458E4" w14:textId="050D5306" w:rsidR="001C24A9" w:rsidRDefault="001C24A9" w:rsidP="001C24A9">
      <w:pPr>
        <w:pStyle w:val="InhaltsverzeichnisText"/>
      </w:pPr>
      <w:proofErr w:type="spellStart"/>
      <w:r>
        <w:t>Mbinga</w:t>
      </w:r>
      <w:proofErr w:type="spellEnd"/>
      <w:r>
        <w:t>/Würzburg: Leise Töne treffen auf afrikanische Lebensfreude</w:t>
      </w:r>
      <w:r w:rsidR="00FD6BC6">
        <w:tab/>
      </w:r>
      <w:r w:rsidR="00C948C6">
        <w:t>9-10</w:t>
      </w:r>
      <w:r>
        <w:br/>
        <w:t>(Mädchenkantorei erlebt außergewöhnliche Begegnung mit Musik, Tanz und großer Herzlichkeit)</w:t>
      </w:r>
    </w:p>
    <w:p w14:paraId="30AD2322" w14:textId="77777777" w:rsidR="001C24A9" w:rsidRPr="001C24A9" w:rsidRDefault="001C24A9" w:rsidP="001C24A9"/>
    <w:p w14:paraId="5AE74CC4" w14:textId="1129D4E7" w:rsidR="005F6B19" w:rsidRPr="005F6B19" w:rsidRDefault="00597A9C" w:rsidP="005F6B19">
      <w:pPr>
        <w:pStyle w:val="InhaltsverzeichnisText"/>
      </w:pPr>
      <w:r w:rsidRPr="00597A9C">
        <w:rPr>
          <w:rFonts w:eastAsiaTheme="majorEastAsia" w:cstheme="majorBidi"/>
          <w:b/>
          <w:iCs/>
          <w:sz w:val="24"/>
          <w:szCs w:val="24"/>
        </w:rPr>
        <w:t>Romwallfahrt der Kirchenchöre 2026</w:t>
      </w:r>
    </w:p>
    <w:p w14:paraId="6E9DDB52" w14:textId="7E592416" w:rsidR="00777C4D" w:rsidRDefault="00777C4D" w:rsidP="00777C4D">
      <w:pPr>
        <w:pStyle w:val="InhaltsverzeichnisText"/>
      </w:pPr>
      <w:r>
        <w:t>Rom/Brixen: „Es war einfach ein Kunstgenuss“</w:t>
      </w:r>
      <w:r>
        <w:tab/>
      </w:r>
      <w:r w:rsidR="00C948C6">
        <w:t>11-12</w:t>
      </w:r>
      <w:r>
        <w:br/>
        <w:t>(Teilnehmende der Romwallfahrt der Kirchenchöre wieder zurück im Bistum Würzburg)</w:t>
      </w:r>
    </w:p>
    <w:p w14:paraId="44FE0F20" w14:textId="21CD858C" w:rsidR="00777C4D" w:rsidRDefault="00777C4D" w:rsidP="00777C4D">
      <w:pPr>
        <w:pStyle w:val="InhaltsverzeichnisText"/>
      </w:pPr>
      <w:r>
        <w:t>Rom/Vatikanstadt: Chorklänge im Petersdom</w:t>
      </w:r>
      <w:r>
        <w:tab/>
      </w:r>
      <w:r w:rsidR="00C948C6">
        <w:t>13-14</w:t>
      </w:r>
      <w:r>
        <w:br/>
        <w:t>(Emotionaler Tag in der Vatikanstadt)</w:t>
      </w:r>
    </w:p>
    <w:p w14:paraId="443B3E95" w14:textId="580D7B9B" w:rsidR="00777C4D" w:rsidRDefault="00777C4D" w:rsidP="00777C4D">
      <w:pPr>
        <w:pStyle w:val="InhaltsverzeichnisText"/>
      </w:pPr>
      <w:r>
        <w:t>Rom: „Mein Herz geht auf“</w:t>
      </w:r>
      <w:r>
        <w:tab/>
      </w:r>
      <w:r w:rsidR="00C948C6">
        <w:t>15</w:t>
      </w:r>
      <w:r>
        <w:br/>
        <w:t>(Dritter Tag der Romwallfahrt der Kirchenchöre – Stadtführung</w:t>
      </w:r>
      <w:r w:rsidR="00254441">
        <w:t>en</w:t>
      </w:r>
      <w:r>
        <w:t xml:space="preserve"> und erste Eucharistiefeier in Rom)</w:t>
      </w:r>
    </w:p>
    <w:p w14:paraId="784E89CD" w14:textId="469C3E54" w:rsidR="00597A9C" w:rsidRDefault="00597A9C" w:rsidP="00FD6BC6">
      <w:pPr>
        <w:pStyle w:val="InhaltsverzeichnisText"/>
      </w:pPr>
      <w:r>
        <w:t>Würzburg/Verona/Rom: Singend unterwegs zur Ewigen Stadt</w:t>
      </w:r>
      <w:r w:rsidR="00FD6BC6">
        <w:tab/>
      </w:r>
      <w:r w:rsidR="00C948C6">
        <w:t>16</w:t>
      </w:r>
      <w:r>
        <w:br/>
        <w:t>(Nach zwei herausfordernden Reisetagen sind die Kirchenchöre in Rom angekommen)</w:t>
      </w:r>
    </w:p>
    <w:p w14:paraId="17FBC993" w14:textId="77777777" w:rsidR="008836EA" w:rsidRPr="001C24A9" w:rsidRDefault="008836EA" w:rsidP="001C24A9"/>
    <w:p w14:paraId="18505BDE" w14:textId="77777777" w:rsidR="001C24A9" w:rsidRPr="00BB2D73" w:rsidRDefault="001C24A9" w:rsidP="001C24A9">
      <w:pPr>
        <w:pStyle w:val="berschrift4"/>
      </w:pPr>
      <w:r w:rsidRPr="00BB2D73">
        <w:t>Berichte</w:t>
      </w:r>
    </w:p>
    <w:p w14:paraId="3F6D921C" w14:textId="7F133095" w:rsidR="00777C4D" w:rsidRDefault="00777C4D" w:rsidP="00777C4D">
      <w:pPr>
        <w:pStyle w:val="InhaltsverzeichnisText"/>
      </w:pPr>
      <w:r>
        <w:t>Würzburg/</w:t>
      </w:r>
      <w:proofErr w:type="spellStart"/>
      <w:r>
        <w:t>Mbinga</w:t>
      </w:r>
      <w:proofErr w:type="spellEnd"/>
      <w:r>
        <w:t>: Unterstützung für Menschen in schwierigen Situationen</w:t>
      </w:r>
      <w:r>
        <w:tab/>
      </w:r>
      <w:r w:rsidR="00C948C6">
        <w:t>17-18</w:t>
      </w:r>
      <w:r>
        <w:br/>
        <w:t>(Kollekte des Würzburger Katholikentags in Tansania und Würzburg übergeben)</w:t>
      </w:r>
    </w:p>
    <w:p w14:paraId="65EAF0A0" w14:textId="76FE9601" w:rsidR="00777C4D" w:rsidRDefault="00777C4D" w:rsidP="00777C4D">
      <w:pPr>
        <w:pStyle w:val="InhaltsverzeichnisText"/>
      </w:pPr>
      <w:r>
        <w:t>Würzburg: Auffrischungen für Lebenshelfer</w:t>
      </w:r>
      <w:r>
        <w:tab/>
      </w:r>
      <w:r w:rsidR="00C948C6">
        <w:t>19</w:t>
      </w:r>
      <w:r>
        <w:br/>
        <w:t>(Das „Update Seelsorge“ informiert künftig über aktuelle Trends in der Pastoral)</w:t>
      </w:r>
    </w:p>
    <w:p w14:paraId="5BB8F754" w14:textId="2CB3DD14" w:rsidR="00777C4D" w:rsidRDefault="00777C4D" w:rsidP="00777C4D">
      <w:pPr>
        <w:pStyle w:val="InhaltsverzeichnisText"/>
      </w:pPr>
      <w:r>
        <w:t>Würzburg: Tipps für einen guten Start ins neue Schuljahr</w:t>
      </w:r>
      <w:r>
        <w:tab/>
      </w:r>
      <w:r w:rsidR="00C948C6">
        <w:t>20</w:t>
      </w:r>
      <w:r>
        <w:br/>
        <w:t xml:space="preserve">(Schulseelsorger Florian Oberle und Thorsten </w:t>
      </w:r>
      <w:proofErr w:type="spellStart"/>
      <w:r>
        <w:t>Kneuer</w:t>
      </w:r>
      <w:proofErr w:type="spellEnd"/>
      <w:r>
        <w:t xml:space="preserve"> </w:t>
      </w:r>
      <w:r w:rsidRPr="00770D78">
        <w:t xml:space="preserve">raten, </w:t>
      </w:r>
      <w:r>
        <w:t>Ängste von Kindern ernst zu nehmen)</w:t>
      </w:r>
    </w:p>
    <w:p w14:paraId="61DD6A56" w14:textId="37D58E16" w:rsidR="00777C4D" w:rsidRDefault="00777C4D" w:rsidP="00777C4D">
      <w:pPr>
        <w:pStyle w:val="InhaltsverzeichnisText"/>
      </w:pPr>
      <w:r>
        <w:t>Würzburg: Erste Hilfe für die Seele</w:t>
      </w:r>
      <w:r>
        <w:tab/>
      </w:r>
      <w:r w:rsidR="00C948C6">
        <w:t>21-22</w:t>
      </w:r>
      <w:r>
        <w:br/>
        <w:t>(Beraterinnen und Berater der LFB als „Ersthelfer für psychische Erkrankungen“ qualifiziert)</w:t>
      </w:r>
    </w:p>
    <w:p w14:paraId="4A55BE68" w14:textId="57138E34" w:rsidR="00777C4D" w:rsidRDefault="00777C4D" w:rsidP="00777C4D">
      <w:pPr>
        <w:pStyle w:val="InhaltsverzeichnisText"/>
      </w:pPr>
      <w:proofErr w:type="spellStart"/>
      <w:r>
        <w:t>Gauaschach</w:t>
      </w:r>
      <w:proofErr w:type="spellEnd"/>
      <w:r>
        <w:t>/Passau: Neue Glocken für Sankt Sebastian</w:t>
      </w:r>
      <w:r>
        <w:tab/>
      </w:r>
      <w:r w:rsidR="00C948C6">
        <w:t>23-24</w:t>
      </w:r>
      <w:r>
        <w:br/>
        <w:t>(</w:t>
      </w:r>
      <w:proofErr w:type="spellStart"/>
      <w:r>
        <w:t>Gauaschacher</w:t>
      </w:r>
      <w:proofErr w:type="spellEnd"/>
      <w:r>
        <w:t xml:space="preserve"> Pfarrgemeinde lässt in Passau zwei Bronzeglocken gießen)</w:t>
      </w:r>
    </w:p>
    <w:p w14:paraId="154F9023" w14:textId="4302C02A" w:rsidR="00777C4D" w:rsidRDefault="00777C4D" w:rsidP="00777C4D">
      <w:pPr>
        <w:pStyle w:val="InhaltsverzeichnisText"/>
      </w:pPr>
      <w:r>
        <w:t xml:space="preserve">Aschaffenburg: Kirche bunt und vielfältig erleben </w:t>
      </w:r>
      <w:r>
        <w:tab/>
      </w:r>
      <w:r w:rsidR="00C948C6">
        <w:t>25</w:t>
      </w:r>
      <w:r>
        <w:br/>
        <w:t>(13 Orte laden bei „Nacht der offenen Kirchen“ zu Konzerten, Meditationen und Begegnungen ein)</w:t>
      </w:r>
    </w:p>
    <w:p w14:paraId="6E9BF51C" w14:textId="2E43580E" w:rsidR="00777C4D" w:rsidRDefault="00777C4D" w:rsidP="00777C4D">
      <w:pPr>
        <w:pStyle w:val="InhaltsverzeichnisText"/>
      </w:pPr>
      <w:r>
        <w:t>Miltenberg: 100 Jahre Leben, Lernen und Lachen</w:t>
      </w:r>
      <w:r>
        <w:tab/>
      </w:r>
      <w:r w:rsidR="00C948C6">
        <w:t>26</w:t>
      </w:r>
      <w:r>
        <w:br/>
        <w:t>(Jugendhaus Sankt Kilian sucht persönliche Geschichten und historische Schätze für das Jubiläum)</w:t>
      </w:r>
    </w:p>
    <w:p w14:paraId="0A68C112" w14:textId="6FC38988" w:rsidR="00777C4D" w:rsidRDefault="00777C4D">
      <w:pPr>
        <w:spacing w:before="0" w:after="0"/>
      </w:pPr>
      <w:r>
        <w:br w:type="page"/>
      </w:r>
    </w:p>
    <w:p w14:paraId="3B8016E0" w14:textId="77777777" w:rsidR="00777C4D" w:rsidRPr="00777C4D" w:rsidRDefault="00777C4D" w:rsidP="00777C4D">
      <w:pPr>
        <w:rPr>
          <w:sz w:val="2"/>
          <w:szCs w:val="2"/>
        </w:rPr>
      </w:pPr>
    </w:p>
    <w:p w14:paraId="469CBAB2" w14:textId="59FDBC4B" w:rsidR="00777C4D" w:rsidRDefault="00777C4D" w:rsidP="00777C4D">
      <w:pPr>
        <w:pStyle w:val="InhaltsverzeichnisText"/>
      </w:pPr>
      <w:r>
        <w:t xml:space="preserve">Kitzingen: 30 Jahre </w:t>
      </w:r>
      <w:proofErr w:type="spellStart"/>
      <w:r>
        <w:t>Vleugels</w:t>
      </w:r>
      <w:proofErr w:type="spellEnd"/>
      <w:r>
        <w:t xml:space="preserve">-Orgel in der Pfarrkirche Sankt Johannes </w:t>
      </w:r>
      <w:r>
        <w:tab/>
      </w:r>
      <w:r w:rsidR="00C948C6">
        <w:t>27</w:t>
      </w:r>
      <w:r>
        <w:br/>
        <w:t>(Jubiläumsreihe präsentiert die klanglichen und technischen Möglichkeiten des Instruments)</w:t>
      </w:r>
    </w:p>
    <w:p w14:paraId="35AB6074" w14:textId="4A8C0322" w:rsidR="00777C4D" w:rsidRDefault="00777C4D" w:rsidP="00777C4D">
      <w:pPr>
        <w:pStyle w:val="InhaltsverzeichnisText"/>
      </w:pPr>
      <w:r>
        <w:t>Würzburg: Bindung auf Lebenszeit</w:t>
      </w:r>
      <w:r>
        <w:tab/>
      </w:r>
      <w:r w:rsidR="00C948C6">
        <w:t>28</w:t>
      </w:r>
      <w:r>
        <w:br/>
        <w:t>(</w:t>
      </w:r>
      <w:proofErr w:type="spellStart"/>
      <w:r>
        <w:t>Ritaschwester</w:t>
      </w:r>
      <w:proofErr w:type="spellEnd"/>
      <w:r>
        <w:t xml:space="preserve"> Katharina-Elisabeth </w:t>
      </w:r>
      <w:proofErr w:type="spellStart"/>
      <w:r>
        <w:t>Glombik</w:t>
      </w:r>
      <w:proofErr w:type="spellEnd"/>
      <w:r>
        <w:t xml:space="preserve"> legt Profess auf Lebenszeit ab)</w:t>
      </w:r>
    </w:p>
    <w:p w14:paraId="21EBCD40" w14:textId="3CCA3890" w:rsidR="00777C4D" w:rsidRDefault="00777C4D" w:rsidP="00777C4D">
      <w:pPr>
        <w:pStyle w:val="InhaltsverzeichnisText"/>
      </w:pPr>
      <w:r>
        <w:t>Münsterschwarzach: Profess ist eine „Liebeserklärung Gottes“</w:t>
      </w:r>
      <w:r>
        <w:tab/>
      </w:r>
      <w:r w:rsidR="00C948C6">
        <w:t>29</w:t>
      </w:r>
      <w:r>
        <w:br/>
        <w:t>(Profess- und Priesterjubiläen in der Abtei Münsterschwarzach)</w:t>
      </w:r>
    </w:p>
    <w:p w14:paraId="62383636" w14:textId="77777777" w:rsidR="008836EA" w:rsidRDefault="008836EA" w:rsidP="00C4079E">
      <w:pPr>
        <w:pStyle w:val="InhaltsverzeichnisText"/>
      </w:pPr>
    </w:p>
    <w:p w14:paraId="02B7AA34" w14:textId="77777777" w:rsidR="0010564C" w:rsidRDefault="00E65F80" w:rsidP="00E65F80">
      <w:pPr>
        <w:pStyle w:val="berschrift4"/>
      </w:pPr>
      <w:r>
        <w:t>Kurzmeldungen</w:t>
      </w:r>
    </w:p>
    <w:p w14:paraId="5A5B5F62" w14:textId="5D6341BD" w:rsidR="00777C4D" w:rsidRDefault="00777C4D" w:rsidP="00777C4D">
      <w:pPr>
        <w:pStyle w:val="InhaltsverzeichnisText"/>
      </w:pPr>
      <w:r>
        <w:t>Würzburg: Neue Auszubildende im Bistum Würzburg begrüßt</w:t>
      </w:r>
      <w:r>
        <w:tab/>
      </w:r>
      <w:r w:rsidR="00C948C6">
        <w:t>30</w:t>
      </w:r>
    </w:p>
    <w:p w14:paraId="6CEA54F4" w14:textId="331710AB" w:rsidR="00777C4D" w:rsidRDefault="00777C4D" w:rsidP="00777C4D">
      <w:pPr>
        <w:pStyle w:val="InhaltsverzeichnisText"/>
      </w:pPr>
      <w:r>
        <w:t>Schweinfurt: Neues Angebot – Gottesdienst in englischer Sprache in Sankt Anton</w:t>
      </w:r>
      <w:r>
        <w:tab/>
      </w:r>
      <w:r w:rsidR="00C948C6">
        <w:t>30</w:t>
      </w:r>
    </w:p>
    <w:p w14:paraId="0EAE6F26" w14:textId="3E755D6C" w:rsidR="00942C6E" w:rsidRDefault="00942C6E" w:rsidP="00942C6E">
      <w:pPr>
        <w:pStyle w:val="InhaltsverzeichnisText"/>
      </w:pPr>
      <w:r>
        <w:t>Würzburg: Sonntagsblatt – Leserreise nach Malta</w:t>
      </w:r>
      <w:r>
        <w:tab/>
      </w:r>
      <w:r w:rsidR="00C948C6">
        <w:t>30</w:t>
      </w:r>
    </w:p>
    <w:p w14:paraId="6F7E6CC4" w14:textId="58D79C85" w:rsidR="00777C4D" w:rsidRDefault="00777C4D" w:rsidP="00777C4D">
      <w:pPr>
        <w:pStyle w:val="InhaltsverzeichnisText"/>
      </w:pPr>
      <w:r>
        <w:t>Würzburg: Kirchenradio am Sonntag – Den Schulstart gut meistern</w:t>
      </w:r>
      <w:r>
        <w:tab/>
      </w:r>
      <w:r w:rsidR="00C948C6">
        <w:t>31</w:t>
      </w:r>
    </w:p>
    <w:p w14:paraId="6350F437" w14:textId="272C73B0" w:rsidR="00777C4D" w:rsidRDefault="00777C4D" w:rsidP="00777C4D">
      <w:pPr>
        <w:pStyle w:val="InhaltsverzeichnisText"/>
      </w:pPr>
      <w:r>
        <w:t>Würzburg: „Kirche in Bayern“ – Landwirtschaft als sozialer Motor</w:t>
      </w:r>
      <w:r>
        <w:tab/>
      </w:r>
      <w:r w:rsidR="00C948C6">
        <w:t>31</w:t>
      </w:r>
    </w:p>
    <w:p w14:paraId="0366D362" w14:textId="28240132" w:rsidR="00777C4D" w:rsidRDefault="00777C4D" w:rsidP="00777C4D">
      <w:pPr>
        <w:pStyle w:val="InhaltsverzeichnisText"/>
      </w:pPr>
      <w:r>
        <w:t>Würzburg: „Kirche in Bayern“ – Reisesegen für Mensch und Fahrzeug</w:t>
      </w:r>
      <w:r>
        <w:tab/>
      </w:r>
      <w:r w:rsidR="00C948C6">
        <w:t>32</w:t>
      </w:r>
    </w:p>
    <w:p w14:paraId="11574015" w14:textId="4A49E9A9" w:rsidR="000A4A65" w:rsidRDefault="000A4A65" w:rsidP="000A4A65">
      <w:pPr>
        <w:pStyle w:val="InhaltsverzeichnisText"/>
      </w:pPr>
      <w:r>
        <w:t>Würzburg: Kirchenradio am Sonntag</w:t>
      </w:r>
      <w:r w:rsidR="00A9237E">
        <w:t xml:space="preserve"> –</w:t>
      </w:r>
      <w:r>
        <w:t xml:space="preserve"> Zäune lieber auf- oder abbauen?</w:t>
      </w:r>
      <w:r w:rsidR="00FD6BC6">
        <w:tab/>
      </w:r>
      <w:r w:rsidR="00C948C6">
        <w:t>32</w:t>
      </w:r>
    </w:p>
    <w:p w14:paraId="60098830" w14:textId="77777777" w:rsidR="008C43B6" w:rsidRPr="0054134A" w:rsidRDefault="008C43B6" w:rsidP="0054134A"/>
    <w:p w14:paraId="31266B72" w14:textId="77777777" w:rsidR="003B7C0A" w:rsidRDefault="003B7C0A" w:rsidP="003B7C0A">
      <w:pPr>
        <w:pStyle w:val="berschrift4"/>
      </w:pPr>
      <w:r>
        <w:t>Personalmeldungen</w:t>
      </w:r>
    </w:p>
    <w:p w14:paraId="2003FA96" w14:textId="60DCC061" w:rsidR="00777C4D" w:rsidRDefault="00777C4D" w:rsidP="00777C4D">
      <w:pPr>
        <w:pStyle w:val="InhaltsverzeichnisText"/>
      </w:pPr>
      <w:r>
        <w:t xml:space="preserve">Würzburg: Pastoralreferentin Bettina </w:t>
      </w:r>
      <w:proofErr w:type="spellStart"/>
      <w:r>
        <w:t>Gawronski</w:t>
      </w:r>
      <w:proofErr w:type="spellEnd"/>
      <w:r>
        <w:t xml:space="preserve"> wird Referentin für die Stabsstelle Strategie </w:t>
      </w:r>
      <w:r>
        <w:br/>
        <w:t>sowie für Projektarbeit und Innovationsförderung</w:t>
      </w:r>
      <w:r>
        <w:tab/>
      </w:r>
      <w:r w:rsidR="00C948C6">
        <w:t>33</w:t>
      </w:r>
    </w:p>
    <w:p w14:paraId="55A1B7F6" w14:textId="4CA1FE1C" w:rsidR="00777C4D" w:rsidRDefault="00777C4D" w:rsidP="00777C4D">
      <w:pPr>
        <w:pStyle w:val="InhaltsverzeichnisText"/>
      </w:pPr>
      <w:r>
        <w:t xml:space="preserve">Schwarzach am Main: Kevin Sheehan Gemeindeassistent im </w:t>
      </w:r>
      <w:r>
        <w:br/>
        <w:t>Pastoralen Raum Schwarzach am Main – Sankt Benedikt</w:t>
      </w:r>
      <w:r>
        <w:tab/>
      </w:r>
      <w:r w:rsidR="00C948C6">
        <w:t>33</w:t>
      </w:r>
    </w:p>
    <w:p w14:paraId="61A9B6A0" w14:textId="3CBA5A67" w:rsidR="00777C4D" w:rsidRDefault="00777C4D" w:rsidP="00777C4D">
      <w:pPr>
        <w:pStyle w:val="InhaltsverzeichnisText"/>
      </w:pPr>
      <w:r>
        <w:t xml:space="preserve">Würzburg: Stellvertretende Bischöfliche Finanzdirektorin Birgit </w:t>
      </w:r>
      <w:proofErr w:type="spellStart"/>
      <w:r>
        <w:t>Derr</w:t>
      </w:r>
      <w:proofErr w:type="spellEnd"/>
      <w:r>
        <w:t xml:space="preserve"> für 25 Jahre im Dienst </w:t>
      </w:r>
      <w:r>
        <w:br/>
        <w:t>des Bistums geehrt</w:t>
      </w:r>
      <w:r>
        <w:tab/>
      </w:r>
      <w:r w:rsidR="00C948C6">
        <w:t>34</w:t>
      </w:r>
    </w:p>
    <w:p w14:paraId="423F025D" w14:textId="4D2EECA3" w:rsidR="003B7C0A" w:rsidRDefault="00777C4D" w:rsidP="00777C4D">
      <w:pPr>
        <w:pStyle w:val="InhaltsverzeichnisText"/>
      </w:pPr>
      <w:r>
        <w:t>Würzburg: Einsatz und Verlässlichkeit als Markenzeichen</w:t>
      </w:r>
      <w:r>
        <w:tab/>
      </w:r>
      <w:r w:rsidR="00C948C6">
        <w:t>35-36</w:t>
      </w:r>
      <w:r>
        <w:br/>
        <w:t xml:space="preserve">(Bistum würdigt Sabine </w:t>
      </w:r>
      <w:proofErr w:type="spellStart"/>
      <w:r>
        <w:t>Düchs</w:t>
      </w:r>
      <w:proofErr w:type="spellEnd"/>
      <w:r>
        <w:t xml:space="preserve"> und Alexander Ostertag für 40 beziehungsweise 25 Jahre Dienst)</w:t>
      </w:r>
    </w:p>
    <w:p w14:paraId="064A8EB8" w14:textId="77777777" w:rsidR="003B7C0A" w:rsidRPr="001F702F" w:rsidRDefault="003B7C0A" w:rsidP="005F6B19">
      <w:pPr>
        <w:pStyle w:val="InhaltsverzeichnisText"/>
      </w:pPr>
    </w:p>
    <w:p w14:paraId="7551CFA7" w14:textId="77777777" w:rsidR="003B7C0A" w:rsidRPr="000047E9" w:rsidRDefault="007D11C7" w:rsidP="003B7C0A">
      <w:pPr>
        <w:pStyle w:val="berschrift4"/>
        <w:rPr>
          <w:rFonts w:eastAsiaTheme="minorEastAsia"/>
        </w:rPr>
      </w:pPr>
      <w:hyperlink w:anchor="_Toc487798277" w:history="1">
        <w:r w:rsidR="003B7C0A" w:rsidRPr="000047E9">
          <w:t>Veranstaltungen</w:t>
        </w:r>
      </w:hyperlink>
    </w:p>
    <w:p w14:paraId="336D5CFA" w14:textId="5333F660" w:rsidR="00777C4D" w:rsidRDefault="00777C4D" w:rsidP="00777C4D">
      <w:pPr>
        <w:pStyle w:val="InhaltsverzeichnisText"/>
      </w:pPr>
      <w:r>
        <w:t>Würzburg: „Künstler im Licht“ – Werke autistischer Künstlerinnen und Künstler</w:t>
      </w:r>
      <w:r>
        <w:tab/>
      </w:r>
      <w:r w:rsidR="00C948C6">
        <w:t>37</w:t>
      </w:r>
    </w:p>
    <w:p w14:paraId="42F9BBFF" w14:textId="3C72CCB8" w:rsidR="00777C4D" w:rsidRDefault="00777C4D" w:rsidP="00777C4D">
      <w:pPr>
        <w:pStyle w:val="InhaltsverzeichnisText"/>
      </w:pPr>
      <w:r>
        <w:t>Limbach: Kircheninstallation „Der Zug der Kraniche“ in Maria Limbach</w:t>
      </w:r>
      <w:r>
        <w:tab/>
      </w:r>
      <w:r w:rsidR="00C948C6">
        <w:t>37</w:t>
      </w:r>
    </w:p>
    <w:p w14:paraId="7FD5BAC3" w14:textId="610D10BB" w:rsidR="00777C4D" w:rsidRDefault="00777C4D" w:rsidP="00777C4D">
      <w:pPr>
        <w:pStyle w:val="InhaltsverzeichnisText"/>
      </w:pPr>
      <w:r>
        <w:t xml:space="preserve">Würzburg: Lesung mit Pfarrer Justus </w:t>
      </w:r>
      <w:proofErr w:type="spellStart"/>
      <w:r>
        <w:t>Geilhufe</w:t>
      </w:r>
      <w:proofErr w:type="spellEnd"/>
      <w:r>
        <w:t xml:space="preserve"> – „Gott und die Wahrheit“</w:t>
      </w:r>
      <w:r>
        <w:tab/>
      </w:r>
      <w:r w:rsidR="00C948C6">
        <w:t>37</w:t>
      </w:r>
    </w:p>
    <w:p w14:paraId="59640B02" w14:textId="54F230C9" w:rsidR="00777C4D" w:rsidRDefault="00777C4D" w:rsidP="00777C4D">
      <w:pPr>
        <w:pStyle w:val="InhaltsverzeichnisText"/>
      </w:pPr>
      <w:r>
        <w:t>Würzburg: Frauenseelsorge lädt zum „Weg in die Stille“</w:t>
      </w:r>
      <w:r>
        <w:tab/>
      </w:r>
      <w:r w:rsidR="00C948C6">
        <w:t>38</w:t>
      </w:r>
    </w:p>
    <w:p w14:paraId="6CF63D45" w14:textId="2D6D6C59" w:rsidR="00616DF4" w:rsidRPr="00777C4D" w:rsidRDefault="00616DF4" w:rsidP="00616DF4">
      <w:pPr>
        <w:pStyle w:val="InhaltsverzeichnisText"/>
      </w:pPr>
      <w:r w:rsidRPr="00777C4D">
        <w:t>Miltenberg: Wochenende für Mütter und Töchter – „Zuhause in meinem Körper“</w:t>
      </w:r>
      <w:r w:rsidRPr="00777C4D">
        <w:tab/>
      </w:r>
      <w:r w:rsidR="00C948C6">
        <w:t>38</w:t>
      </w:r>
    </w:p>
    <w:p w14:paraId="2DE92D51" w14:textId="5EA7624B" w:rsidR="00616DF4" w:rsidRDefault="00616DF4" w:rsidP="00616DF4">
      <w:pPr>
        <w:pStyle w:val="InhaltsverzeichnisText"/>
      </w:pPr>
      <w:r>
        <w:t xml:space="preserve">Würzburg: </w:t>
      </w:r>
      <w:proofErr w:type="spellStart"/>
      <w:r>
        <w:t>Sant’Egidio</w:t>
      </w:r>
      <w:proofErr w:type="spellEnd"/>
      <w:r>
        <w:t xml:space="preserve"> – Buchvorstellung und Friedensgebet in der Marienkapelle</w:t>
      </w:r>
      <w:r>
        <w:tab/>
      </w:r>
      <w:r w:rsidR="00C948C6">
        <w:t>38</w:t>
      </w:r>
    </w:p>
    <w:p w14:paraId="5EF7C07E" w14:textId="0A1FDDBC" w:rsidR="00616DF4" w:rsidRPr="009504EC" w:rsidRDefault="00616DF4" w:rsidP="00616DF4">
      <w:pPr>
        <w:pStyle w:val="InhaltsverzeichnisText"/>
      </w:pPr>
      <w:r w:rsidRPr="00777C4D">
        <w:t xml:space="preserve">Würzburg: Katholische Morgenfeier auf Bayern 1 mit Claudia </w:t>
      </w:r>
      <w:proofErr w:type="spellStart"/>
      <w:r w:rsidRPr="00777C4D">
        <w:t>Zinggl</w:t>
      </w:r>
      <w:proofErr w:type="spellEnd"/>
      <w:r w:rsidRPr="00777C4D">
        <w:tab/>
      </w:r>
      <w:r w:rsidR="00C948C6">
        <w:t>39</w:t>
      </w:r>
    </w:p>
    <w:p w14:paraId="5CABDE9A" w14:textId="67B5354E" w:rsidR="001C24A9" w:rsidRDefault="001C24A9" w:rsidP="001C24A9">
      <w:pPr>
        <w:pStyle w:val="InhaltsverzeichnisText"/>
      </w:pPr>
      <w:r>
        <w:t>Bad Kissingen: Orgelkonzert unter der Überschrift „Stimmungsvoll und virtuos“</w:t>
      </w:r>
      <w:r w:rsidR="00FD6BC6">
        <w:tab/>
      </w:r>
      <w:r w:rsidR="00C948C6">
        <w:t>39</w:t>
      </w:r>
    </w:p>
    <w:p w14:paraId="53D628F4" w14:textId="77777777" w:rsidR="000E4505" w:rsidRPr="000E4505" w:rsidRDefault="000E4505" w:rsidP="0010564C">
      <w:pPr>
        <w:pStyle w:val="Zwischenberschrift"/>
      </w:pPr>
      <w:r w:rsidRPr="000E4505">
        <w:br w:type="page"/>
      </w:r>
    </w:p>
    <w:p w14:paraId="59EDF673" w14:textId="77777777" w:rsidR="00EF0C43" w:rsidRPr="00EF0C43" w:rsidRDefault="00EF0C43" w:rsidP="00131BE3">
      <w:pPr>
        <w:rPr>
          <w:sz w:val="2"/>
          <w:szCs w:val="2"/>
        </w:rPr>
      </w:pPr>
    </w:p>
    <w:p w14:paraId="4305AAA7" w14:textId="01F9A0ED" w:rsidR="00EF0C43" w:rsidRDefault="00C4079E" w:rsidP="00EF0C43">
      <w:pPr>
        <w:pStyle w:val="POW-Standard"/>
        <w:rPr>
          <w:sz w:val="28"/>
          <w:szCs w:val="24"/>
          <w:u w:val="single"/>
        </w:rPr>
      </w:pPr>
      <w:r w:rsidRPr="00C4079E">
        <w:rPr>
          <w:sz w:val="28"/>
          <w:szCs w:val="24"/>
          <w:u w:val="single"/>
        </w:rPr>
        <w:t xml:space="preserve">Würzburger Mädchenkantorei im Partnerbistum </w:t>
      </w:r>
      <w:proofErr w:type="spellStart"/>
      <w:r w:rsidRPr="00C4079E">
        <w:rPr>
          <w:sz w:val="28"/>
          <w:szCs w:val="24"/>
          <w:u w:val="single"/>
        </w:rPr>
        <w:t>Mbinga</w:t>
      </w:r>
      <w:proofErr w:type="spellEnd"/>
    </w:p>
    <w:p w14:paraId="58F2D67A" w14:textId="77777777" w:rsidR="00C4079E" w:rsidRPr="00BB2D73" w:rsidRDefault="00C4079E" w:rsidP="00EF0C43">
      <w:pPr>
        <w:pStyle w:val="POW-Standard"/>
        <w:rPr>
          <w:sz w:val="6"/>
          <w:szCs w:val="6"/>
        </w:rPr>
      </w:pPr>
    </w:p>
    <w:p w14:paraId="2E6675A0" w14:textId="77777777" w:rsidR="00616DF4" w:rsidRPr="00DC33BD" w:rsidRDefault="00616DF4" w:rsidP="00DC33BD">
      <w:pPr>
        <w:pStyle w:val="berschrift1"/>
      </w:pPr>
      <w:r>
        <w:t>„Aus Euren Fingern kommt ein Lichtstrahl“</w:t>
      </w:r>
    </w:p>
    <w:p w14:paraId="2BBB3BB7" w14:textId="77777777" w:rsidR="00616DF4" w:rsidRDefault="00616DF4" w:rsidP="00DC33BD">
      <w:pPr>
        <w:pStyle w:val="Unterzeile1"/>
      </w:pPr>
      <w:r>
        <w:t xml:space="preserve">Domkapellmeister Alexander Rüth gibt im Partnerbistum </w:t>
      </w:r>
      <w:proofErr w:type="spellStart"/>
      <w:r>
        <w:t>Mbinga</w:t>
      </w:r>
      <w:proofErr w:type="spellEnd"/>
      <w:r>
        <w:t xml:space="preserve"> Workshop für ehrenamtliche Chorleiterinnen und Chorleiter – Tansanische Musizierfreude trifft auf deutschen „Werkzeugkasten“</w:t>
      </w:r>
    </w:p>
    <w:p w14:paraId="48EEA4FC" w14:textId="77777777" w:rsidR="00616DF4" w:rsidRDefault="00616DF4" w:rsidP="00DC33BD">
      <w:proofErr w:type="spellStart"/>
      <w:r w:rsidRPr="00DC33BD">
        <w:rPr>
          <w:b/>
          <w:bCs/>
        </w:rPr>
        <w:t>Mbinga</w:t>
      </w:r>
      <w:proofErr w:type="spellEnd"/>
      <w:r w:rsidRPr="00DC33BD">
        <w:rPr>
          <w:b/>
          <w:bCs/>
        </w:rPr>
        <w:t>/Würzburg</w:t>
      </w:r>
      <w:r>
        <w:t xml:space="preserve"> (POW) Ein fast leerer Raum, ausreichend Plastikstühle, eine Schiefertafel und ein Chor: Mehr hat es nicht für den Dirigenten-Workshop in </w:t>
      </w:r>
      <w:proofErr w:type="spellStart"/>
      <w:r>
        <w:t>Mbinga</w:t>
      </w:r>
      <w:proofErr w:type="spellEnd"/>
      <w:r>
        <w:t xml:space="preserve"> im gleichnamigen tansanischen Partnerbistum gebraucht. Initiiert hatte die Veranstaltung Domkapellmeister Alexander Rüth. Er war vom 27. August bis 11. September mit den 43 Sängerinnen der Mädchenkantorei auf einer Konzertreise in Tansania. Die Idee, einen solchen Kurs anzubieten, kam ihm bei der Vorbereitung der Reise. „Ich wusste von unserem Afrikareferenten Burkhard </w:t>
      </w:r>
      <w:proofErr w:type="spellStart"/>
      <w:r>
        <w:t>Pechtl</w:t>
      </w:r>
      <w:proofErr w:type="spellEnd"/>
      <w:r>
        <w:t>, dass da viel in den Kinderschuhen steckt und ein großer Bedarf ist, die Ausbildung ein bisschen voranzutreiben“, erzählt Rüth. Neben seiner Arbeit bei der Würzburger Dommusik ist er auch in der Ausbildung von Chorleiterinnen und Chorleitern an den Musikhochschulen in Würzburg und Mannheim tätig und es reizte ihn, über die Bildungsarbeit auch in Kontakt mit den Musikschaffenden in der Partnerdiözese zu kommen.</w:t>
      </w:r>
    </w:p>
    <w:p w14:paraId="063C38A8" w14:textId="77777777" w:rsidR="00616DF4" w:rsidRDefault="00616DF4" w:rsidP="00DC33BD">
      <w:r>
        <w:t xml:space="preserve">Über Father Aidan </w:t>
      </w:r>
      <w:proofErr w:type="spellStart"/>
      <w:r>
        <w:t>Nchimbe</w:t>
      </w:r>
      <w:proofErr w:type="spellEnd"/>
      <w:r>
        <w:t xml:space="preserve">, Liturgiereferent des Bistums </w:t>
      </w:r>
      <w:proofErr w:type="spellStart"/>
      <w:r>
        <w:t>Mbinga</w:t>
      </w:r>
      <w:proofErr w:type="spellEnd"/>
      <w:r>
        <w:t xml:space="preserve">, wurden die ehrenamtlichen Chorleiter der Diözese </w:t>
      </w:r>
      <w:proofErr w:type="spellStart"/>
      <w:r>
        <w:t>Mbinga</w:t>
      </w:r>
      <w:proofErr w:type="spellEnd"/>
      <w:r>
        <w:t xml:space="preserve"> für Samstag, 5. September, ins Pfarrzentrum Sankt </w:t>
      </w:r>
      <w:proofErr w:type="spellStart"/>
      <w:r>
        <w:t>Aloyce</w:t>
      </w:r>
      <w:proofErr w:type="spellEnd"/>
      <w:r>
        <w:t xml:space="preserve"> in der Bischofsstadt </w:t>
      </w:r>
      <w:proofErr w:type="spellStart"/>
      <w:r>
        <w:t>Mbinga</w:t>
      </w:r>
      <w:proofErr w:type="spellEnd"/>
      <w:r>
        <w:t xml:space="preserve"> eingeladen. Für Rüth war das Setting völliges Neuland. Weder wusste er vorab, wie viele Interessierte der Einladung folgen würden, noch war ihm klar, welche Voraussetzungen die Teilnehmenden mitbringen. Mit etwas Verspätung waren es am Ende 30 Interessierte, darunter fünf Frauen, die sich in dem einfach eingerichteten Raum neben der Pfarrkirche Sankt </w:t>
      </w:r>
      <w:proofErr w:type="spellStart"/>
      <w:r>
        <w:t>Aloyce</w:t>
      </w:r>
      <w:proofErr w:type="spellEnd"/>
      <w:r>
        <w:t xml:space="preserve"> einfanden. Sie hatten für diese Fortbildung teilweise weite Anreisen von 60 Kilometern und mehr in Kauf genommen, was aufgrund der Straßensituation durchaus bis zu zwei Stunden Fahrt bedeuten konnte.</w:t>
      </w:r>
    </w:p>
    <w:p w14:paraId="4F564817" w14:textId="77777777" w:rsidR="00616DF4" w:rsidRDefault="00616DF4" w:rsidP="00DC33BD">
      <w:r>
        <w:t>„Spannend war für mich zunächst, dass man dort aus Höflichkeit erst mal eine Reserviertheitshaltung einnimmt“, beschreibt Rüth die Ausgangssituation. Auch für die Teilnehmenden war so ein Fortbildungsangebot völlig neu. Es brauchte erst mal einen Eisbrecher, damit man ein bisschen ins Experimentieren kommen konnte. Chorleiten bedeutet laut Rüth, mit dem Körper zu spielen, sich zu trauen, sich frei zu bewegen. Er motivierte deshalb auch schnell und ohne lange Vorreden zum praktischen Ausprobieren. So probierte er mit den Ehrenamtlichen, sich ganz frei zu bewegen und das Körpergefühl zu entwickeln: mit den Armen schwingen, bewusst Atmen, die Verbindung zwischen Bewegung und Atmen spüren. „Es war spürbar, dass da viel Talent zur Imitation da war. Das unterscheidet die Tansanier vielleicht auch ein bisschen von meinen deutschen Schülern“, beobachtete Rüth. Er sprach mit den Chorleitern Englisch und es wurde schnell klar, dass eine Übersetzung in Swahili nicht nötig war: „Wenn es nicht die Sprache war, dann waren es die Gesten, die Bildsprache, das gemeinsame Experimentieren, die uns schnell auf einen gemeinsamen Weg gebracht haben.“</w:t>
      </w:r>
    </w:p>
    <w:p w14:paraId="3C188A00" w14:textId="77777777" w:rsidR="00616DF4" w:rsidRDefault="00616DF4" w:rsidP="00DC33BD">
      <w:r>
        <w:t>Dirigieren alleine erzeugt noch keinen Klang, es muss viel mit Suggestion gearbeitet werden. Deswegen schärfte Rüth den Blick der Chorleitenden darauf, den Fokus auf die Hände zu legen und dabei eine Konzentration zu schaffen. „Stellt Euch vor, aus Euren Fingern kommt ein Lichtstrahl“, lautete eine seiner Anweisungen. Die Übungen sollten helfen, das Repertoire zu entdecken, über das ein Dirigent verfügen kann. Fragen wie „Was kann ich mit den Händen sagen, was mit den Armen, was mit der Gestik, was mit dem Atmen?“ wurden ganz praktisch angegangen. Bald habe sich auch die Atmosphäre gelockert, es gab Gelächter, manchmal auch Rückfragen. Einige Teilnehmer schrieben eifrig mit. Immer wieder stellten Einzelne sich vor die anderen, um selbst etwas auszuprobieren.</w:t>
      </w:r>
    </w:p>
    <w:p w14:paraId="768E626D" w14:textId="77777777" w:rsidR="00237696" w:rsidRDefault="00616DF4" w:rsidP="00DC33BD">
      <w:r>
        <w:t xml:space="preserve">Dazwischen gab es auch eine kritische Rückfrage von Father </w:t>
      </w:r>
      <w:proofErr w:type="spellStart"/>
      <w:r>
        <w:t>Nchimbe</w:t>
      </w:r>
      <w:proofErr w:type="spellEnd"/>
      <w:r>
        <w:t xml:space="preserve">. „Bei uns geschieht Musik vor allem mit dem Herzen. Ist das, was wir hier machen, nicht alles viel zu theoretisch, zu trocken, zu </w:t>
      </w:r>
    </w:p>
    <w:p w14:paraId="1F20D978" w14:textId="77777777" w:rsidR="00237696" w:rsidRDefault="00237696">
      <w:pPr>
        <w:spacing w:before="0" w:after="0"/>
      </w:pPr>
      <w:r>
        <w:br w:type="page"/>
      </w:r>
    </w:p>
    <w:p w14:paraId="1E227633" w14:textId="77777777" w:rsidR="00237696" w:rsidRPr="00237696" w:rsidRDefault="00237696" w:rsidP="00DC33BD">
      <w:pPr>
        <w:rPr>
          <w:sz w:val="2"/>
          <w:szCs w:val="2"/>
        </w:rPr>
      </w:pPr>
    </w:p>
    <w:p w14:paraId="1472EE34" w14:textId="4A4397C6" w:rsidR="00616DF4" w:rsidRDefault="00616DF4" w:rsidP="00DC33BD">
      <w:r>
        <w:t>technisch?“ Rüth stellte klar, dass er den Teilnehmenden auf keinen Fall die tansanische Musizierfreude nehmen wolle. „Im Gegenteil: Ich will versuchen, das, was sie mit ihrem Dirigieren ausdrücken wollen, technisch ein wenig zu hinterfragen, damit sie hinterher ein bisschen mehr in ihrem Dirigenten-Werkzeugkasten haben.“ Überhaupt sei ihm beim Beobachten der tansanischen Chöre aufgefallen, dass deren Chorleiter beim Dirigieren dem Vorbild Westeuropas folgen. Seinen Workshop sah er als Versuch, vorhandenes Können weiter zu verfeinern.</w:t>
      </w:r>
    </w:p>
    <w:p w14:paraId="18291051" w14:textId="77777777" w:rsidR="00616DF4" w:rsidRDefault="00616DF4" w:rsidP="00DC33BD">
      <w:r>
        <w:t>Im zweiten Teil des Kurses wurde das nochmal deutlicher und auch ein ganzes Stück praktischer. Nach einer Pause wechselte die Gruppe in die Pfarrkirche und traf dort auf die Sängerinnen der Mädchenkantorei. Jetzt sollten sie anhand des Repertoires, das der Chor auf seiner Tour dabeihatte, ihre Erkenntnisse ausprobieren. „Da haben sich schnell viele getraut, ins kalte Wasser zu springen“, freut sich Rüth. Der Auftrag für die jungen Sängerinnen war, die dirigentischen Signale möglichst deutlich umzusetzen, damit die Kursteilnehmer unmittelbar spürten, was sie damit auslösen. Das Ganze machte einen spielerischen Eindruck, es wurde mal schnell, mal langsam, mal laut, mal leise gesungen, manches musste abgebrochen werden, und überhaupt wurde viel gelacht. „Ich habe versucht, den Leuten die Gelegenheit zu geben, ein bisschen reinzukommen, und ihnen mit viel Humor auch den ein oder anderen Tipp zu geben“, sagt Rüth. So durfte eine Dirigentin eine Zeit lang nur auf einem Bein stehend dirigieren, ein anderer bekam ein Blatt vor die Augen gehalten, um es dann quasi blind zu versuchen. Auch einige Neugierige waren in der Kirche und führten die Dirigierbewegungen von ihrem Platz aus mit aus.</w:t>
      </w:r>
    </w:p>
    <w:p w14:paraId="7A63BB94" w14:textId="77777777" w:rsidR="00616DF4" w:rsidRDefault="00616DF4" w:rsidP="00DC33BD">
      <w:r>
        <w:t>Den jungen Sängerinnen aus Deutschland waren in den rund eineinhalb Stunden die Konzentration wie auch der Spaß anzusehen. „Mir hat das Spaß gemacht und mir ist aufgefallen, wie unterschiedlich die verschiedenen Chorleiter uns dirigiert haben“ sagte zum Beispiel Luise. Sie fand, dass der Chor selbst dabei auch etwas gelernt habe, weil sie durch den konkreten Arbeitsauftrag sensibler für die Ausdrucksweisen der Dirigenten geworden seien.</w:t>
      </w:r>
    </w:p>
    <w:p w14:paraId="5F2019E5" w14:textId="77777777" w:rsidR="00616DF4" w:rsidRDefault="00616DF4" w:rsidP="00DC33BD">
      <w:r>
        <w:t xml:space="preserve">„Ich habe das Gefühl: Eigentlich müssen wir da jetzt dranbleiben“, sagt Rüth. In den Rückmeldungen der Teilnehmer wurde deutlich, dass sie gerne auch noch mehr Zeit in diese Fortbildung investiert hätten. Eine Systematik gibt es in der Ausbildung der ehrenamtlichen Chorleiter in der Diözese </w:t>
      </w:r>
      <w:proofErr w:type="spellStart"/>
      <w:r>
        <w:t>Mbinga</w:t>
      </w:r>
      <w:proofErr w:type="spellEnd"/>
      <w:r>
        <w:t xml:space="preserve"> bislang nicht. „Mich würde es total reizen, da noch mehr zu tun, und ich bin auch im Gespräch mit unserem Afrikareferenten und Bischof John C. </w:t>
      </w:r>
      <w:proofErr w:type="spellStart"/>
      <w:r>
        <w:t>Ndimbo</w:t>
      </w:r>
      <w:proofErr w:type="spellEnd"/>
      <w:r>
        <w:t xml:space="preserve">, dass es schön wäre, dranzubleiben.“ Dass er eine Sehnsucht nach mehr geweckt hat, wurde auch bei der Besprechung mit Father </w:t>
      </w:r>
      <w:proofErr w:type="spellStart"/>
      <w:r>
        <w:t>Nchimbe</w:t>
      </w:r>
      <w:proofErr w:type="spellEnd"/>
      <w:r>
        <w:t xml:space="preserve"> im Anschluss an den Kurs deutlich. Einige der Teilnehmer wollen zeitnah einen Brief an Bischof </w:t>
      </w:r>
      <w:proofErr w:type="spellStart"/>
      <w:r>
        <w:t>Ndimbo</w:t>
      </w:r>
      <w:proofErr w:type="spellEnd"/>
      <w:r>
        <w:t xml:space="preserve"> formulieren, in dem sie ihn grundsätzlich um Fortbildungsangebote für ihre musikalische Arbeit bitten wollen. Vielleicht war dieser erste Workshop in </w:t>
      </w:r>
      <w:proofErr w:type="spellStart"/>
      <w:r>
        <w:t>Mbinga</w:t>
      </w:r>
      <w:proofErr w:type="spellEnd"/>
      <w:r>
        <w:t xml:space="preserve"> der Anfang einer Intensivierung der musikalischen Zusammenarbeit zwischen den Partnerdiözesen </w:t>
      </w:r>
      <w:proofErr w:type="spellStart"/>
      <w:r>
        <w:t>Mbinga</w:t>
      </w:r>
      <w:proofErr w:type="spellEnd"/>
      <w:r>
        <w:t xml:space="preserve"> und Würzburg.</w:t>
      </w:r>
    </w:p>
    <w:p w14:paraId="6D8E4D37" w14:textId="77777777" w:rsidR="00616DF4" w:rsidRDefault="00616DF4" w:rsidP="00DC33BD">
      <w:pPr>
        <w:jc w:val="right"/>
      </w:pPr>
      <w:r w:rsidRPr="00DC33BD">
        <w:rPr>
          <w:i/>
          <w:iCs/>
        </w:rPr>
        <w:t xml:space="preserve">Aus </w:t>
      </w:r>
      <w:proofErr w:type="spellStart"/>
      <w:r w:rsidRPr="00DC33BD">
        <w:rPr>
          <w:i/>
          <w:iCs/>
        </w:rPr>
        <w:t>Mbinga</w:t>
      </w:r>
      <w:proofErr w:type="spellEnd"/>
      <w:r w:rsidRPr="00DC33BD">
        <w:rPr>
          <w:i/>
          <w:iCs/>
        </w:rPr>
        <w:t xml:space="preserve"> berichtet Burkard Vogt (POW)</w:t>
      </w:r>
    </w:p>
    <w:p w14:paraId="07352DD2" w14:textId="77777777" w:rsidR="00616DF4" w:rsidRDefault="00616DF4" w:rsidP="00DC33BD">
      <w:r>
        <w:t>(73 Zeilen/3826/0864; E-Mail voraus)</w:t>
      </w:r>
    </w:p>
    <w:p w14:paraId="1E2B8810" w14:textId="77777777" w:rsidR="00616DF4" w:rsidRDefault="00616DF4" w:rsidP="00907E0D">
      <w:pPr>
        <w:rPr>
          <w:i/>
        </w:rPr>
      </w:pPr>
      <w:r>
        <w:rPr>
          <w:b/>
          <w:i/>
          <w:u w:val="single"/>
        </w:rPr>
        <w:t>Hinweis für Redaktionen:</w:t>
      </w:r>
      <w:r>
        <w:rPr>
          <w:i/>
        </w:rPr>
        <w:t xml:space="preserve"> Fotos abrufbar im Internet</w:t>
      </w:r>
    </w:p>
    <w:p w14:paraId="4B70AAC0" w14:textId="77777777" w:rsidR="00586669" w:rsidRDefault="00586669" w:rsidP="00A446AB"/>
    <w:p w14:paraId="6930D3F9" w14:textId="20D1B58A" w:rsidR="00F63E59" w:rsidRDefault="00F63E59">
      <w:pPr>
        <w:spacing w:before="0" w:after="0"/>
      </w:pPr>
      <w:r>
        <w:br w:type="page"/>
      </w:r>
    </w:p>
    <w:p w14:paraId="282E41B5" w14:textId="77777777" w:rsidR="00616DF4" w:rsidRPr="00237696" w:rsidRDefault="00616DF4" w:rsidP="00A446AB">
      <w:pPr>
        <w:rPr>
          <w:sz w:val="2"/>
          <w:szCs w:val="2"/>
        </w:rPr>
      </w:pPr>
    </w:p>
    <w:p w14:paraId="71C90E3C" w14:textId="77777777" w:rsidR="00F63E59" w:rsidRDefault="00F63E59">
      <w:r>
        <w:rPr>
          <w:b/>
          <w:bCs/>
          <w:sz w:val="48"/>
          <w:szCs w:val="48"/>
        </w:rPr>
        <w:t>Ein Segenslied zum Abschied</w:t>
      </w:r>
      <w:r>
        <w:rPr>
          <w:b/>
          <w:bCs/>
        </w:rPr>
        <w:t xml:space="preserve"> </w:t>
      </w:r>
    </w:p>
    <w:p w14:paraId="49340204" w14:textId="77777777" w:rsidR="00F63E59" w:rsidRDefault="00F63E59">
      <w:r>
        <w:rPr>
          <w:b/>
          <w:bCs/>
          <w:sz w:val="24"/>
        </w:rPr>
        <w:t>Mädchenkantorei trifft zum Abschluss ihrer Tansania-Reise junge Künstlerinnen und Künstler in Bagamoyo</w:t>
      </w:r>
      <w:r>
        <w:rPr>
          <w:b/>
          <w:bCs/>
        </w:rPr>
        <w:t xml:space="preserve"> </w:t>
      </w:r>
    </w:p>
    <w:p w14:paraId="6B3E34C8" w14:textId="77777777" w:rsidR="00F63E59" w:rsidRDefault="00F63E59">
      <w:proofErr w:type="spellStart"/>
      <w:r>
        <w:rPr>
          <w:b/>
          <w:bCs/>
        </w:rPr>
        <w:t>Mbinga</w:t>
      </w:r>
      <w:proofErr w:type="spellEnd"/>
      <w:r>
        <w:rPr>
          <w:b/>
          <w:bCs/>
        </w:rPr>
        <w:t xml:space="preserve">/Bagamoyo </w:t>
      </w:r>
      <w:r>
        <w:t>(POW) Zum Abschluss ihrer Tansania-Reise hat die Mädchenkantorei der Würzburger Dommusik am Donnerstag, 10. September, das renommierte Institut für Kunst und Kultur „</w:t>
      </w:r>
      <w:proofErr w:type="spellStart"/>
      <w:r>
        <w:t>Taasisi</w:t>
      </w:r>
      <w:proofErr w:type="spellEnd"/>
      <w:r>
        <w:t xml:space="preserve"> </w:t>
      </w:r>
      <w:proofErr w:type="spellStart"/>
      <w:r>
        <w:t>ya</w:t>
      </w:r>
      <w:proofErr w:type="spellEnd"/>
      <w:r>
        <w:t xml:space="preserve"> Sanaa na </w:t>
      </w:r>
      <w:proofErr w:type="spellStart"/>
      <w:r>
        <w:t>Utamaduni</w:t>
      </w:r>
      <w:proofErr w:type="spellEnd"/>
      <w:r>
        <w:t xml:space="preserve">“ in Bagamoyo besucht. Dort werden über 600 junge Menschen in Fächern wie Musik, Theater, Tanz, Malerei oder Fotografie unterrichtet. Es gibt auch Kurse in Film- und Musikproduktion. Die traditionsreiche Schule, in der viele der bekanntesten Künstler Tansanias lehren, vermittelt außerdem Grundwissen über die Kultur Tansanias und setzt sich mit modernen Strömungen wie Soziale Medien und Künstliche Intelligenz auseinander. </w:t>
      </w:r>
    </w:p>
    <w:p w14:paraId="4C7BDAFC" w14:textId="77777777" w:rsidR="00F63E59" w:rsidRDefault="00F63E59">
      <w:r>
        <w:t>Auf der großen Bühne der Schule führten verschiedene Gruppen für die Gäste aus Deutschland Gesänge und Tänze auf. Besonders eindrucksvoll war ein Willkommenstanz, in dem Rhythmus, Gesang und schauspielerische Elemente zusammengeführt wurden. Danach traten die Sängerinnen und ihr Dirigent Domkapellmeister Alexander Rüth mit einer leicht gekürzten Version ihres Konzertprogramms „Hope - Faith – Love“ auf. Besonders bewegend war das Segenslied „</w:t>
      </w:r>
      <w:proofErr w:type="spellStart"/>
      <w:r>
        <w:t>Irish</w:t>
      </w:r>
      <w:proofErr w:type="spellEnd"/>
      <w:r>
        <w:t xml:space="preserve"> Blessing“, bei dem der Chor in einem großen Kreis um das Publikum zog und es so in seinen Gesang einschloss. Für Jakob Keller, musikalischer Assistent der Dommusik, war das nach eigenem Bekunden ein besonders bewegender Augenblick, weil es gleichzeitig auch sein letzter Auftritt mit der Mädchenkantorei war. Er wird ab dem 16. September als Regionalkantor in Schweinfurt arbeiten.</w:t>
      </w:r>
    </w:p>
    <w:p w14:paraId="468CD8FA" w14:textId="77777777" w:rsidR="00F63E59" w:rsidRDefault="00F63E59">
      <w:r>
        <w:t xml:space="preserve">Die tansanischen und deutschen Musikerinnen und Musiker trafen sich nach dem Auftritt noch zum gemeinsamen Mittagessen. Anschließend wurden die deutschen Gäste vom Lehrer John </w:t>
      </w:r>
      <w:proofErr w:type="spellStart"/>
      <w:r>
        <w:t>Sajatti</w:t>
      </w:r>
      <w:proofErr w:type="spellEnd"/>
      <w:r>
        <w:t xml:space="preserve"> über das Gelände der Schule geführt. Nach der Ankunft im Hotel hieß es dann für die Gruppe und ihre Betreuer packen. In der Nacht ging es weiter zum Flughafen in Dar Es </w:t>
      </w:r>
      <w:proofErr w:type="spellStart"/>
      <w:r>
        <w:t>Saalam</w:t>
      </w:r>
      <w:proofErr w:type="spellEnd"/>
      <w:r>
        <w:t xml:space="preserve">. Am Freitag, 11. September, wird die Gruppe wieder in Deutschland landen. </w:t>
      </w:r>
    </w:p>
    <w:p w14:paraId="246CCA16" w14:textId="77777777" w:rsidR="00F63E59" w:rsidRDefault="00F63E59">
      <w:pPr>
        <w:jc w:val="right"/>
        <w:rPr>
          <w:i/>
          <w:iCs/>
        </w:rPr>
      </w:pPr>
      <w:r>
        <w:rPr>
          <w:i/>
          <w:iCs/>
        </w:rPr>
        <w:t xml:space="preserve">Aus </w:t>
      </w:r>
      <w:proofErr w:type="spellStart"/>
      <w:r>
        <w:rPr>
          <w:i/>
          <w:iCs/>
        </w:rPr>
        <w:t>Mbinga</w:t>
      </w:r>
      <w:proofErr w:type="spellEnd"/>
      <w:r>
        <w:rPr>
          <w:i/>
          <w:iCs/>
        </w:rPr>
        <w:t xml:space="preserve"> berichtet Burkard Vogt (POW)</w:t>
      </w:r>
    </w:p>
    <w:p w14:paraId="7C916A9B" w14:textId="77777777" w:rsidR="00F63E59" w:rsidRDefault="00F63E59">
      <w:r>
        <w:t>(21 Zeilen/3826/0853; E-Mail voraus)</w:t>
      </w:r>
    </w:p>
    <w:p w14:paraId="71B3BA7C" w14:textId="77777777" w:rsidR="00F63E59" w:rsidRDefault="00F63E59">
      <w:pPr>
        <w:rPr>
          <w:i/>
          <w:iCs/>
        </w:rPr>
      </w:pPr>
      <w:r>
        <w:rPr>
          <w:b/>
          <w:bCs/>
          <w:i/>
          <w:iCs/>
          <w:u w:val="single"/>
        </w:rPr>
        <w:t>Alle Fotos finden Sie hier:</w:t>
      </w:r>
      <w:r>
        <w:rPr>
          <w:i/>
          <w:iCs/>
        </w:rPr>
        <w:t xml:space="preserve"> https://bistum-wuerzburg.px.media/share/1789058801EZKK24ITYWKhYI</w:t>
      </w:r>
    </w:p>
    <w:p w14:paraId="14248DFD" w14:textId="77777777" w:rsidR="00F63E59" w:rsidRDefault="00F63E59" w:rsidP="00A446AB"/>
    <w:p w14:paraId="04869EC7" w14:textId="273E1432" w:rsidR="00F63E59" w:rsidRDefault="00F63E59">
      <w:pPr>
        <w:spacing w:before="0" w:after="0"/>
      </w:pPr>
      <w:r>
        <w:br w:type="page"/>
      </w:r>
    </w:p>
    <w:p w14:paraId="13998993" w14:textId="77777777" w:rsidR="00616DF4" w:rsidRPr="0046704A" w:rsidRDefault="00616DF4" w:rsidP="00A446AB">
      <w:pPr>
        <w:rPr>
          <w:sz w:val="2"/>
          <w:szCs w:val="2"/>
        </w:rPr>
      </w:pPr>
    </w:p>
    <w:p w14:paraId="334B46E3" w14:textId="77777777" w:rsidR="0046704A" w:rsidRDefault="0046704A">
      <w:pPr>
        <w:spacing w:before="0" w:after="113"/>
        <w:rPr>
          <w:szCs w:val="20"/>
        </w:rPr>
      </w:pPr>
      <w:r>
        <w:rPr>
          <w:rStyle w:val="Fett"/>
          <w:sz w:val="48"/>
          <w:szCs w:val="48"/>
        </w:rPr>
        <w:t>„Musik drückt aus, was in Worten nicht zu fassen ist“</w:t>
      </w:r>
    </w:p>
    <w:p w14:paraId="69EB4E40" w14:textId="77777777" w:rsidR="0046704A" w:rsidRPr="002F7F4F" w:rsidRDefault="0046704A" w:rsidP="00743789">
      <w:pPr>
        <w:pStyle w:val="Unterzeile1"/>
        <w:rPr>
          <w:i/>
          <w:iCs/>
          <w:szCs w:val="20"/>
        </w:rPr>
      </w:pPr>
      <w:r w:rsidRPr="002F7F4F">
        <w:rPr>
          <w:rStyle w:val="Hervorhebung"/>
          <w:bCs/>
          <w:i w:val="0"/>
          <w:iCs w:val="0"/>
        </w:rPr>
        <w:t xml:space="preserve">Chöre aus Würzburg und </w:t>
      </w:r>
      <w:proofErr w:type="spellStart"/>
      <w:r w:rsidRPr="002F7F4F">
        <w:rPr>
          <w:rStyle w:val="Hervorhebung"/>
          <w:bCs/>
          <w:i w:val="0"/>
          <w:iCs w:val="0"/>
        </w:rPr>
        <w:t>Mbinga</w:t>
      </w:r>
      <w:proofErr w:type="spellEnd"/>
      <w:r w:rsidRPr="002F7F4F">
        <w:rPr>
          <w:rStyle w:val="Hervorhebung"/>
          <w:bCs/>
          <w:i w:val="0"/>
          <w:iCs w:val="0"/>
        </w:rPr>
        <w:t xml:space="preserve"> gestalten gemeinsam einen besonderen Gottesdienst</w:t>
      </w:r>
    </w:p>
    <w:p w14:paraId="0325DAA6" w14:textId="77777777" w:rsidR="0046704A" w:rsidRDefault="0046704A">
      <w:pPr>
        <w:spacing w:before="0" w:after="113"/>
        <w:rPr>
          <w:szCs w:val="20"/>
        </w:rPr>
      </w:pPr>
      <w:proofErr w:type="spellStart"/>
      <w:r>
        <w:rPr>
          <w:b/>
          <w:bCs/>
          <w:szCs w:val="20"/>
        </w:rPr>
        <w:t>Mbinga</w:t>
      </w:r>
      <w:proofErr w:type="spellEnd"/>
      <w:r>
        <w:rPr>
          <w:szCs w:val="20"/>
        </w:rPr>
        <w:t xml:space="preserve"> (POW) Das hat es in der </w:t>
      </w:r>
      <w:proofErr w:type="spellStart"/>
      <w:r>
        <w:rPr>
          <w:szCs w:val="20"/>
        </w:rPr>
        <w:t>Kilianskathedrale</w:t>
      </w:r>
      <w:proofErr w:type="spellEnd"/>
      <w:r>
        <w:rPr>
          <w:szCs w:val="20"/>
        </w:rPr>
        <w:t xml:space="preserve"> in </w:t>
      </w:r>
      <w:proofErr w:type="spellStart"/>
      <w:r>
        <w:rPr>
          <w:szCs w:val="20"/>
        </w:rPr>
        <w:t>Mbinga</w:t>
      </w:r>
      <w:proofErr w:type="spellEnd"/>
      <w:r>
        <w:rPr>
          <w:szCs w:val="20"/>
        </w:rPr>
        <w:t xml:space="preserve">, der Partnerdiözese des Bistums Würzburg in Tansania, so noch nie gegeben: Am Sonntag, 6. September, gestalteten ein deutscher und ein tansanischer Chor gemeinsam die Messfeier am Morgen. Der Domchor Sankt Cecilia sang gemeinsam mit der Würzburger Mädchenkantorei </w:t>
      </w:r>
      <w:r>
        <w:rPr>
          <w:rFonts w:eastAsia="Arial" w:cs="Arial"/>
          <w:szCs w:val="20"/>
        </w:rPr>
        <w:t>‒</w:t>
      </w:r>
      <w:r>
        <w:rPr>
          <w:szCs w:val="20"/>
        </w:rPr>
        <w:t xml:space="preserve"> mal im Wechsel, mal gemeinsam. Die 43 Sängerinnen aus Deutschland sind gemeinsam mit Domkapellmeister Alexander Rüth, einem Betreuerteam und unter der Reiseleitung von Afrikareferent Burkhard </w:t>
      </w:r>
      <w:proofErr w:type="spellStart"/>
      <w:r>
        <w:rPr>
          <w:szCs w:val="20"/>
        </w:rPr>
        <w:t>Pechtl</w:t>
      </w:r>
      <w:proofErr w:type="spellEnd"/>
      <w:r>
        <w:rPr>
          <w:szCs w:val="20"/>
        </w:rPr>
        <w:t xml:space="preserve"> bereits seit einer Woche in Tansania. Begleitet werden sie von Generalvikar Dr. Jürgen Vorndran. Nach dem Gottesdienst brachen sie von der Bischofsstadt auf zu weiteren Stationen im Land.</w:t>
      </w:r>
    </w:p>
    <w:p w14:paraId="5E41CD46" w14:textId="77777777" w:rsidR="0046704A" w:rsidRDefault="0046704A">
      <w:pPr>
        <w:spacing w:before="0" w:after="113"/>
        <w:rPr>
          <w:szCs w:val="20"/>
        </w:rPr>
      </w:pPr>
      <w:r>
        <w:rPr>
          <w:szCs w:val="20"/>
        </w:rPr>
        <w:t xml:space="preserve">„O </w:t>
      </w:r>
      <w:proofErr w:type="spellStart"/>
      <w:r>
        <w:rPr>
          <w:szCs w:val="20"/>
        </w:rPr>
        <w:t>clap</w:t>
      </w:r>
      <w:proofErr w:type="spellEnd"/>
      <w:r>
        <w:rPr>
          <w:szCs w:val="20"/>
        </w:rPr>
        <w:t xml:space="preserve"> </w:t>
      </w:r>
      <w:proofErr w:type="spellStart"/>
      <w:r>
        <w:rPr>
          <w:szCs w:val="20"/>
        </w:rPr>
        <w:t>your</w:t>
      </w:r>
      <w:proofErr w:type="spellEnd"/>
      <w:r>
        <w:rPr>
          <w:szCs w:val="20"/>
        </w:rPr>
        <w:t xml:space="preserve"> </w:t>
      </w:r>
      <w:proofErr w:type="spellStart"/>
      <w:r>
        <w:rPr>
          <w:szCs w:val="20"/>
        </w:rPr>
        <w:t>hands</w:t>
      </w:r>
      <w:proofErr w:type="spellEnd"/>
      <w:r>
        <w:rPr>
          <w:szCs w:val="20"/>
        </w:rPr>
        <w:t xml:space="preserve"> all </w:t>
      </w:r>
      <w:proofErr w:type="spellStart"/>
      <w:r>
        <w:rPr>
          <w:szCs w:val="20"/>
        </w:rPr>
        <w:t>ye</w:t>
      </w:r>
      <w:proofErr w:type="spellEnd"/>
      <w:r>
        <w:rPr>
          <w:szCs w:val="20"/>
        </w:rPr>
        <w:t xml:space="preserve"> </w:t>
      </w:r>
      <w:proofErr w:type="spellStart"/>
      <w:r>
        <w:rPr>
          <w:szCs w:val="20"/>
        </w:rPr>
        <w:t>people</w:t>
      </w:r>
      <w:proofErr w:type="spellEnd"/>
      <w:r>
        <w:rPr>
          <w:szCs w:val="20"/>
        </w:rPr>
        <w:t xml:space="preserve"> – Ihr Völker alle klatscht in die Hände“ hieß das Stück, das die Mädchenkantorei zum Einzug sang. Das beschrieb die Situation ganz gut, denn hier traf europäische auf afrikanische Musik. Letztere kommt nicht ohne Rhythmus, Klatschen und Bewegung aus. Vier Lieder sangen die beiden Chöre gemeinsam und erfüllten damit den Kirchenraum. Ungewöhnlich für einen deutschen Chor: Die Gesänge wurden begleitet von einer elektronischen Orgel mit Rhythmusfunktion und einem Percussion-Ensemble.  </w:t>
      </w:r>
    </w:p>
    <w:p w14:paraId="1D6CCE66" w14:textId="77777777" w:rsidR="0046704A" w:rsidRDefault="0046704A">
      <w:pPr>
        <w:spacing w:before="0" w:after="113"/>
        <w:rPr>
          <w:szCs w:val="20"/>
        </w:rPr>
      </w:pPr>
      <w:r>
        <w:rPr>
          <w:szCs w:val="20"/>
        </w:rPr>
        <w:t xml:space="preserve">Den Gottesdienst zelebrierte Dompfarrer Beda Komba gemeinsam mit Generalvikar Vorndran und dem für die Liturgie im Bistum </w:t>
      </w:r>
      <w:proofErr w:type="spellStart"/>
      <w:r>
        <w:rPr>
          <w:szCs w:val="20"/>
        </w:rPr>
        <w:t>Mbinga</w:t>
      </w:r>
      <w:proofErr w:type="spellEnd"/>
      <w:r>
        <w:rPr>
          <w:szCs w:val="20"/>
        </w:rPr>
        <w:t xml:space="preserve"> verantwortlichen Father Aidan </w:t>
      </w:r>
      <w:proofErr w:type="spellStart"/>
      <w:r>
        <w:rPr>
          <w:szCs w:val="20"/>
        </w:rPr>
        <w:t>Nchimbe</w:t>
      </w:r>
      <w:proofErr w:type="spellEnd"/>
      <w:r>
        <w:rPr>
          <w:szCs w:val="20"/>
        </w:rPr>
        <w:t>. Vorndran dankte am Ende für die große Gastfreundschaft der Tansanier. Er zog als Fazit von den vielen Begegnungen, in denen immer die Musik im Mittelpunkt stand, dass diese Reise ein Impuls für eine neue Säule im Rahmen der Diözesanpartnerschaft sei. „Das gibt uns Kraft und Hoffnung für die Zukunft unserer Kirche“, sagte der Generalvikar. Vorndran richtete auch Grüße von Bischof Dr. Franz Jung und Weihbischof Paul Reder aus.</w:t>
      </w:r>
    </w:p>
    <w:p w14:paraId="7236F2F9" w14:textId="77777777" w:rsidR="0046704A" w:rsidRDefault="0046704A">
      <w:pPr>
        <w:spacing w:before="0" w:after="113"/>
        <w:rPr>
          <w:szCs w:val="20"/>
        </w:rPr>
      </w:pPr>
      <w:r>
        <w:rPr>
          <w:szCs w:val="20"/>
        </w:rPr>
        <w:t xml:space="preserve">„Musik drückt das aus, was in Worten nicht zu fassen ist“. Mit diesen Worten dankte Rüth dem Verwaltungschef der Diözese </w:t>
      </w:r>
      <w:proofErr w:type="spellStart"/>
      <w:r>
        <w:rPr>
          <w:szCs w:val="20"/>
        </w:rPr>
        <w:t>Mbinga</w:t>
      </w:r>
      <w:proofErr w:type="spellEnd"/>
      <w:r>
        <w:rPr>
          <w:szCs w:val="20"/>
        </w:rPr>
        <w:t xml:space="preserve">, Father Celestine </w:t>
      </w:r>
      <w:proofErr w:type="spellStart"/>
      <w:r>
        <w:rPr>
          <w:szCs w:val="20"/>
        </w:rPr>
        <w:t>Kapinga</w:t>
      </w:r>
      <w:proofErr w:type="spellEnd"/>
      <w:r>
        <w:rPr>
          <w:szCs w:val="20"/>
        </w:rPr>
        <w:t>, und leitete über zum Abschiedsgesang der Mädchenkantorei „</w:t>
      </w:r>
      <w:proofErr w:type="spellStart"/>
      <w:r>
        <w:rPr>
          <w:szCs w:val="20"/>
        </w:rPr>
        <w:t>Irish</w:t>
      </w:r>
      <w:proofErr w:type="spellEnd"/>
      <w:r>
        <w:rPr>
          <w:szCs w:val="20"/>
        </w:rPr>
        <w:t xml:space="preserve"> </w:t>
      </w:r>
      <w:proofErr w:type="spellStart"/>
      <w:r>
        <w:rPr>
          <w:szCs w:val="20"/>
        </w:rPr>
        <w:t>blessing</w:t>
      </w:r>
      <w:proofErr w:type="spellEnd"/>
      <w:r>
        <w:rPr>
          <w:szCs w:val="20"/>
        </w:rPr>
        <w:t xml:space="preserve">“. Mit diesem Lied brachte der Chor zum Ausdruck, dass das hoffentlich nicht der letzte Besuch im Partnerbistum </w:t>
      </w:r>
      <w:proofErr w:type="spellStart"/>
      <w:r>
        <w:rPr>
          <w:szCs w:val="20"/>
        </w:rPr>
        <w:t>Mbinga</w:t>
      </w:r>
      <w:proofErr w:type="spellEnd"/>
      <w:r>
        <w:rPr>
          <w:szCs w:val="20"/>
        </w:rPr>
        <w:t xml:space="preserve"> gewesen ist.</w:t>
      </w:r>
    </w:p>
    <w:p w14:paraId="41142515" w14:textId="77777777" w:rsidR="0046704A" w:rsidRDefault="0046704A">
      <w:pPr>
        <w:spacing w:before="0" w:after="113"/>
        <w:jc w:val="right"/>
        <w:rPr>
          <w:i/>
          <w:iCs/>
          <w:szCs w:val="20"/>
        </w:rPr>
      </w:pPr>
      <w:r>
        <w:rPr>
          <w:i/>
          <w:iCs/>
          <w:szCs w:val="20"/>
        </w:rPr>
        <w:t xml:space="preserve">Aus </w:t>
      </w:r>
      <w:proofErr w:type="spellStart"/>
      <w:r>
        <w:rPr>
          <w:i/>
          <w:iCs/>
          <w:szCs w:val="20"/>
        </w:rPr>
        <w:t>Mbinga</w:t>
      </w:r>
      <w:proofErr w:type="spellEnd"/>
      <w:r>
        <w:rPr>
          <w:i/>
          <w:iCs/>
          <w:szCs w:val="20"/>
        </w:rPr>
        <w:t xml:space="preserve"> berichtet Burkard Vogt (POW)</w:t>
      </w:r>
    </w:p>
    <w:p w14:paraId="3CDF5C63" w14:textId="77777777" w:rsidR="0046704A" w:rsidRDefault="0046704A">
      <w:pPr>
        <w:spacing w:before="0" w:after="113"/>
        <w:rPr>
          <w:szCs w:val="20"/>
        </w:rPr>
      </w:pPr>
      <w:r>
        <w:rPr>
          <w:szCs w:val="20"/>
        </w:rPr>
        <w:t>(25 Zeilen/3726/0841; E-Mail voraus)</w:t>
      </w:r>
    </w:p>
    <w:p w14:paraId="5FE81FEC" w14:textId="77777777" w:rsidR="0046704A" w:rsidRDefault="0046704A">
      <w:pPr>
        <w:spacing w:before="0" w:after="113"/>
        <w:rPr>
          <w:b/>
          <w:bCs/>
          <w:i/>
          <w:iCs/>
          <w:szCs w:val="20"/>
        </w:rPr>
      </w:pPr>
      <w:r>
        <w:rPr>
          <w:b/>
          <w:bCs/>
          <w:i/>
          <w:iCs/>
          <w:szCs w:val="20"/>
          <w:u w:val="single"/>
        </w:rPr>
        <w:t>Alle Bilder finden Sie hier:</w:t>
      </w:r>
      <w:r>
        <w:rPr>
          <w:i/>
          <w:iCs/>
          <w:szCs w:val="20"/>
        </w:rPr>
        <w:t xml:space="preserve"> https://bistum-wuerzburg.px.media/share/17887163776wz70BsXOxOo59</w:t>
      </w:r>
    </w:p>
    <w:p w14:paraId="1B343BEE" w14:textId="77777777" w:rsidR="00616DF4" w:rsidRDefault="00616DF4" w:rsidP="00A446AB"/>
    <w:p w14:paraId="1E3DF587" w14:textId="29D08CF7" w:rsidR="0046704A" w:rsidRDefault="0046704A">
      <w:pPr>
        <w:spacing w:before="0" w:after="0"/>
      </w:pPr>
      <w:r>
        <w:br w:type="page"/>
      </w:r>
    </w:p>
    <w:p w14:paraId="152F4A91" w14:textId="77777777" w:rsidR="0046704A" w:rsidRPr="00237696" w:rsidRDefault="0046704A" w:rsidP="00B13ACD">
      <w:pPr>
        <w:rPr>
          <w:sz w:val="2"/>
          <w:szCs w:val="2"/>
        </w:rPr>
      </w:pPr>
    </w:p>
    <w:p w14:paraId="524C583E" w14:textId="77777777" w:rsidR="0046704A" w:rsidRDefault="0046704A" w:rsidP="00B13ACD">
      <w:pPr>
        <w:rPr>
          <w:b/>
          <w:bCs/>
          <w:sz w:val="48"/>
          <w:szCs w:val="48"/>
        </w:rPr>
      </w:pPr>
      <w:r w:rsidRPr="00B74AC3">
        <w:rPr>
          <w:b/>
          <w:bCs/>
          <w:sz w:val="48"/>
          <w:szCs w:val="48"/>
        </w:rPr>
        <w:t xml:space="preserve">Bischof </w:t>
      </w:r>
      <w:r w:rsidRPr="00910432">
        <w:rPr>
          <w:b/>
          <w:bCs/>
          <w:sz w:val="48"/>
          <w:szCs w:val="48"/>
        </w:rPr>
        <w:t>John C.</w:t>
      </w:r>
      <w:r>
        <w:rPr>
          <w:b/>
          <w:bCs/>
          <w:sz w:val="48"/>
          <w:szCs w:val="48"/>
        </w:rPr>
        <w:t xml:space="preserve"> </w:t>
      </w:r>
      <w:proofErr w:type="spellStart"/>
      <w:r w:rsidRPr="00B74AC3">
        <w:rPr>
          <w:b/>
          <w:bCs/>
          <w:sz w:val="48"/>
          <w:szCs w:val="48"/>
        </w:rPr>
        <w:t>Ndimbo</w:t>
      </w:r>
      <w:proofErr w:type="spellEnd"/>
      <w:r w:rsidRPr="00B74AC3">
        <w:rPr>
          <w:b/>
          <w:bCs/>
          <w:sz w:val="48"/>
          <w:szCs w:val="48"/>
        </w:rPr>
        <w:t xml:space="preserve"> dankt Mädchenkantorei für Besuch</w:t>
      </w:r>
    </w:p>
    <w:p w14:paraId="55E22BDF" w14:textId="77777777" w:rsidR="0046704A" w:rsidRPr="00B74AC3" w:rsidRDefault="0046704A" w:rsidP="00B13ACD">
      <w:pPr>
        <w:rPr>
          <w:b/>
          <w:bCs/>
          <w:sz w:val="24"/>
        </w:rPr>
      </w:pPr>
      <w:r>
        <w:rPr>
          <w:b/>
          <w:bCs/>
          <w:sz w:val="24"/>
        </w:rPr>
        <w:t xml:space="preserve">Chor genießt </w:t>
      </w:r>
      <w:r w:rsidRPr="00B74AC3">
        <w:rPr>
          <w:b/>
          <w:bCs/>
          <w:sz w:val="24"/>
        </w:rPr>
        <w:t>Auszeit am Malawi</w:t>
      </w:r>
      <w:r>
        <w:rPr>
          <w:b/>
          <w:bCs/>
          <w:sz w:val="24"/>
        </w:rPr>
        <w:t>-S</w:t>
      </w:r>
      <w:r w:rsidRPr="00B74AC3">
        <w:rPr>
          <w:b/>
          <w:bCs/>
          <w:sz w:val="24"/>
        </w:rPr>
        <w:t xml:space="preserve">ee – Gottesdienst am Sonntag </w:t>
      </w:r>
      <w:r>
        <w:rPr>
          <w:b/>
          <w:bCs/>
          <w:sz w:val="24"/>
        </w:rPr>
        <w:t xml:space="preserve">im </w:t>
      </w:r>
      <w:r w:rsidRPr="00B74AC3">
        <w:rPr>
          <w:b/>
          <w:bCs/>
          <w:sz w:val="24"/>
        </w:rPr>
        <w:t xml:space="preserve">Kiliansdom </w:t>
      </w:r>
      <w:r>
        <w:rPr>
          <w:b/>
          <w:bCs/>
          <w:sz w:val="24"/>
        </w:rPr>
        <w:t xml:space="preserve">von </w:t>
      </w:r>
      <w:proofErr w:type="spellStart"/>
      <w:r w:rsidRPr="00B74AC3">
        <w:rPr>
          <w:b/>
          <w:bCs/>
          <w:sz w:val="24"/>
        </w:rPr>
        <w:t>Mbinga</w:t>
      </w:r>
      <w:proofErr w:type="spellEnd"/>
      <w:r w:rsidRPr="00B74AC3">
        <w:rPr>
          <w:b/>
          <w:bCs/>
          <w:sz w:val="24"/>
        </w:rPr>
        <w:t xml:space="preserve"> </w:t>
      </w:r>
      <w:r>
        <w:rPr>
          <w:b/>
          <w:bCs/>
          <w:sz w:val="24"/>
        </w:rPr>
        <w:t xml:space="preserve">wird </w:t>
      </w:r>
      <w:r w:rsidRPr="00B74AC3">
        <w:rPr>
          <w:b/>
          <w:bCs/>
          <w:sz w:val="24"/>
        </w:rPr>
        <w:t xml:space="preserve">live auf dem YouTube-Kanal von Radio </w:t>
      </w:r>
      <w:proofErr w:type="spellStart"/>
      <w:r w:rsidRPr="00B74AC3">
        <w:rPr>
          <w:b/>
          <w:bCs/>
          <w:sz w:val="24"/>
        </w:rPr>
        <w:t>Hekima</w:t>
      </w:r>
      <w:proofErr w:type="spellEnd"/>
      <w:r>
        <w:rPr>
          <w:b/>
          <w:bCs/>
          <w:sz w:val="24"/>
        </w:rPr>
        <w:t xml:space="preserve"> übertragen</w:t>
      </w:r>
    </w:p>
    <w:p w14:paraId="60B9F2AF" w14:textId="77777777" w:rsidR="0046704A" w:rsidRDefault="0046704A" w:rsidP="00B13ACD">
      <w:proofErr w:type="spellStart"/>
      <w:r w:rsidRPr="00B74AC3">
        <w:rPr>
          <w:b/>
          <w:bCs/>
        </w:rPr>
        <w:t>Mbinga</w:t>
      </w:r>
      <w:proofErr w:type="spellEnd"/>
      <w:r w:rsidRPr="00B74AC3">
        <w:t xml:space="preserve"> (POW) Im „</w:t>
      </w:r>
      <w:proofErr w:type="spellStart"/>
      <w:r w:rsidRPr="00B74AC3">
        <w:t>Muhali</w:t>
      </w:r>
      <w:proofErr w:type="spellEnd"/>
      <w:r w:rsidRPr="00B74AC3">
        <w:t xml:space="preserve"> Sisters Beach Resort“ am Malawi</w:t>
      </w:r>
      <w:r>
        <w:t>-S</w:t>
      </w:r>
      <w:r w:rsidRPr="00B74AC3">
        <w:t>ee haben die Sängerinnen der Würzburger Mädchenkantorei am Mittwoch, 2., und Donnerstag 3. September, auf ihrer musikalischen Reise durch die</w:t>
      </w:r>
      <w:r>
        <w:t xml:space="preserve"> tansanische</w:t>
      </w:r>
      <w:r w:rsidRPr="00B74AC3">
        <w:t xml:space="preserve"> </w:t>
      </w:r>
      <w:r>
        <w:t>Partnerd</w:t>
      </w:r>
      <w:r w:rsidRPr="00B74AC3">
        <w:t xml:space="preserve">iözese </w:t>
      </w:r>
      <w:proofErr w:type="spellStart"/>
      <w:r w:rsidRPr="00B74AC3">
        <w:t>Mbinga</w:t>
      </w:r>
      <w:proofErr w:type="spellEnd"/>
      <w:r w:rsidRPr="00B74AC3">
        <w:t xml:space="preserve"> ein wenig neue Energie getankt. Dort besuchte sie auch Bischof John C. </w:t>
      </w:r>
      <w:proofErr w:type="spellStart"/>
      <w:r w:rsidRPr="00B74AC3">
        <w:t>Ndimbo</w:t>
      </w:r>
      <w:proofErr w:type="spellEnd"/>
      <w:r w:rsidRPr="00B74AC3">
        <w:t xml:space="preserve">. Die Mädchenkantorei mit ihren 43 Sängerinnen und vier Betreuern ist die bislang größte Gruppe, die er aus der Partnerdiözese Würzburg empfangen hat. Die Organisation dieses Besuchs sei eine Herausforderung gewesen, sagte der Bischof. </w:t>
      </w:r>
    </w:p>
    <w:p w14:paraId="58A01A42" w14:textId="77777777" w:rsidR="0046704A" w:rsidRDefault="0046704A" w:rsidP="00B13ACD">
      <w:r w:rsidRPr="00B74AC3">
        <w:t xml:space="preserve">Domkapellmeister Alexander Rüth dankte </w:t>
      </w:r>
      <w:r>
        <w:t xml:space="preserve">diesem </w:t>
      </w:r>
      <w:r w:rsidRPr="00B74AC3">
        <w:t xml:space="preserve">für die persönliche Einladung. Ohne </w:t>
      </w:r>
      <w:r>
        <w:t>sie</w:t>
      </w:r>
      <w:r w:rsidRPr="00B74AC3">
        <w:t xml:space="preserve"> wäre diese Fahrt nicht zustande gekommen, betonte der Chorleiter und dankte für die herzliche Aufnahme in der Diözese </w:t>
      </w:r>
      <w:proofErr w:type="spellStart"/>
      <w:r w:rsidRPr="00B74AC3">
        <w:t>Mbinga</w:t>
      </w:r>
      <w:proofErr w:type="spellEnd"/>
      <w:r w:rsidRPr="00B74AC3">
        <w:t xml:space="preserve">. Als kleines Dankeschön bekam Bischof </w:t>
      </w:r>
      <w:proofErr w:type="spellStart"/>
      <w:r w:rsidRPr="00B74AC3">
        <w:t>Ndimbo</w:t>
      </w:r>
      <w:proofErr w:type="spellEnd"/>
      <w:r w:rsidRPr="00B74AC3">
        <w:t xml:space="preserve"> unter anderem eine CD mit Musik der Mädchenkantorei überreicht. Doch das größte Geschenk ist die Musik, die der Chor mit im Gepäck hat. Deswegen sangen die Mädchen ihm das irische Segenslied „</w:t>
      </w:r>
      <w:proofErr w:type="spellStart"/>
      <w:r w:rsidRPr="00B74AC3">
        <w:t>Until</w:t>
      </w:r>
      <w:proofErr w:type="spellEnd"/>
      <w:r w:rsidRPr="00B74AC3">
        <w:t xml:space="preserve"> </w:t>
      </w:r>
      <w:proofErr w:type="spellStart"/>
      <w:r w:rsidRPr="00B74AC3">
        <w:t>we</w:t>
      </w:r>
      <w:proofErr w:type="spellEnd"/>
      <w:r w:rsidRPr="00B74AC3">
        <w:t xml:space="preserve"> </w:t>
      </w:r>
      <w:proofErr w:type="spellStart"/>
      <w:r w:rsidRPr="00B74AC3">
        <w:t>meet</w:t>
      </w:r>
      <w:proofErr w:type="spellEnd"/>
      <w:r w:rsidRPr="00B74AC3">
        <w:t xml:space="preserve"> </w:t>
      </w:r>
      <w:proofErr w:type="spellStart"/>
      <w:r w:rsidRPr="00B74AC3">
        <w:t>again</w:t>
      </w:r>
      <w:proofErr w:type="spellEnd"/>
      <w:r w:rsidRPr="00B74AC3">
        <w:t xml:space="preserve">“ zum Abschied. </w:t>
      </w:r>
    </w:p>
    <w:p w14:paraId="111C4B64" w14:textId="77777777" w:rsidR="0046704A" w:rsidRDefault="0046704A" w:rsidP="00B13ACD">
      <w:r w:rsidRPr="00B74AC3">
        <w:t>Die Aufforderung „Bis wir uns Wiedersehen“ griff Bischof</w:t>
      </w:r>
      <w:r w:rsidRPr="00910432">
        <w:t xml:space="preserve"> </w:t>
      </w:r>
      <w:proofErr w:type="spellStart"/>
      <w:r w:rsidRPr="00B74AC3">
        <w:t>Ndimbo</w:t>
      </w:r>
      <w:proofErr w:type="spellEnd"/>
      <w:r w:rsidRPr="00B74AC3">
        <w:t xml:space="preserve"> gleich auf und lud den Chor </w:t>
      </w:r>
      <w:r>
        <w:t>umgehend</w:t>
      </w:r>
      <w:r w:rsidRPr="00B74AC3">
        <w:t xml:space="preserve"> für ein nächstes Mal ein, weil er die Rolle der Sängerinnen als Kulturbotschafterinnen als eine Bereicherung empfinde. „Wenn ihr wiederkommt, gibt es ein neues Pastoralzentrum für große Jugendgruppen, dann wird die Organisation etwas leichter“, sagte er mit einem Augenzwinkern. </w:t>
      </w:r>
    </w:p>
    <w:p w14:paraId="05850702" w14:textId="77777777" w:rsidR="0046704A" w:rsidRDefault="0046704A" w:rsidP="00B13ACD">
      <w:r w:rsidRPr="00B74AC3">
        <w:t>Da der Bischof die nächsten Tage auf Dienstreise ist, wird es für ihn keine Begegnung mit dem Chor mehr geben. Die Mädchenkantorei setzt am Freitag, 4. September, ihr Besuchsprogramm fort und kehrt am 11. September nach Deutschland zurück.</w:t>
      </w:r>
      <w:r w:rsidRPr="00B13ACD">
        <w:t xml:space="preserve"> </w:t>
      </w:r>
    </w:p>
    <w:p w14:paraId="5B6A9CBC" w14:textId="77777777" w:rsidR="0046704A" w:rsidRDefault="0046704A" w:rsidP="00B13ACD">
      <w:r>
        <w:t xml:space="preserve">Am Sonntag, 6. September, gestalten die Mädchenkantorei und Generalvikar Dr. Jürgen Vorndran um 6 Uhr deutscher Zeit einen Gottesdienst im Kiliansdom von </w:t>
      </w:r>
      <w:proofErr w:type="spellStart"/>
      <w:r>
        <w:t>Mbinga</w:t>
      </w:r>
      <w:proofErr w:type="spellEnd"/>
      <w:r>
        <w:t xml:space="preserve">. Dieser wird auf dem YouTube-Kanal von Radio </w:t>
      </w:r>
      <w:proofErr w:type="spellStart"/>
      <w:r>
        <w:t>Hekima</w:t>
      </w:r>
      <w:proofErr w:type="spellEnd"/>
      <w:r>
        <w:t xml:space="preserve"> (</w:t>
      </w:r>
      <w:r w:rsidRPr="00DE0244">
        <w:t>https://www.youtube.com/@hekimaonlinetv1759</w:t>
      </w:r>
      <w:r>
        <w:t>) live übertragen.</w:t>
      </w:r>
    </w:p>
    <w:p w14:paraId="240BBD4D" w14:textId="77777777" w:rsidR="0046704A" w:rsidRPr="00066273" w:rsidRDefault="0046704A" w:rsidP="00066273">
      <w:pPr>
        <w:jc w:val="right"/>
        <w:rPr>
          <w:i/>
          <w:iCs/>
        </w:rPr>
      </w:pPr>
      <w:r w:rsidRPr="00066273">
        <w:rPr>
          <w:i/>
          <w:iCs/>
        </w:rPr>
        <w:t xml:space="preserve">Aus </w:t>
      </w:r>
      <w:proofErr w:type="spellStart"/>
      <w:r w:rsidRPr="00066273">
        <w:rPr>
          <w:i/>
          <w:iCs/>
        </w:rPr>
        <w:t>Mbinga</w:t>
      </w:r>
      <w:proofErr w:type="spellEnd"/>
      <w:r w:rsidRPr="00066273">
        <w:rPr>
          <w:i/>
          <w:iCs/>
        </w:rPr>
        <w:t xml:space="preserve"> berichtet Burkard Vogt (POW)</w:t>
      </w:r>
    </w:p>
    <w:p w14:paraId="716A071D" w14:textId="77777777" w:rsidR="0046704A" w:rsidRDefault="0046704A" w:rsidP="00B13ACD">
      <w:r>
        <w:t>(21 Zeilen/3726/0836; E-Mail voraus)</w:t>
      </w:r>
    </w:p>
    <w:p w14:paraId="0B9FE311" w14:textId="77777777" w:rsidR="0046704A" w:rsidRPr="00066273" w:rsidRDefault="0046704A" w:rsidP="00B13ACD">
      <w:pPr>
        <w:rPr>
          <w:b/>
          <w:bCs/>
          <w:i/>
          <w:iCs/>
          <w:u w:val="single"/>
        </w:rPr>
      </w:pPr>
      <w:r>
        <w:rPr>
          <w:b/>
          <w:bCs/>
          <w:i/>
          <w:iCs/>
          <w:u w:val="single"/>
        </w:rPr>
        <w:t>Weitere Bilder</w:t>
      </w:r>
      <w:r w:rsidRPr="00066273">
        <w:rPr>
          <w:b/>
          <w:bCs/>
          <w:i/>
          <w:iCs/>
          <w:u w:val="single"/>
        </w:rPr>
        <w:t xml:space="preserve"> finden Sie hier:</w:t>
      </w:r>
      <w:r w:rsidRPr="001A1750">
        <w:rPr>
          <w:b/>
          <w:bCs/>
          <w:i/>
          <w:iCs/>
        </w:rPr>
        <w:t xml:space="preserve"> </w:t>
      </w:r>
      <w:r w:rsidRPr="00275599">
        <w:rPr>
          <w:i/>
          <w:iCs/>
        </w:rPr>
        <w:t>https://bistum-wuerzburg.px.media/share/178851268609Kg1BzTtNhyiU</w:t>
      </w:r>
    </w:p>
    <w:p w14:paraId="35E01F87" w14:textId="77777777" w:rsidR="0046704A" w:rsidRDefault="0046704A" w:rsidP="00A446AB"/>
    <w:p w14:paraId="42937B75" w14:textId="3AA5B6B1" w:rsidR="00237696" w:rsidRDefault="00237696">
      <w:pPr>
        <w:spacing w:before="0" w:after="0"/>
      </w:pPr>
      <w:r>
        <w:br w:type="page"/>
      </w:r>
    </w:p>
    <w:p w14:paraId="025E70A8" w14:textId="77777777" w:rsidR="0046704A" w:rsidRPr="00237696" w:rsidRDefault="0046704A" w:rsidP="00A446AB">
      <w:pPr>
        <w:rPr>
          <w:sz w:val="2"/>
          <w:szCs w:val="2"/>
        </w:rPr>
      </w:pPr>
    </w:p>
    <w:p w14:paraId="1C32FDE4" w14:textId="77777777" w:rsidR="00237696" w:rsidRDefault="00237696">
      <w:pPr>
        <w:pStyle w:val="berschrift1"/>
      </w:pPr>
      <w:r>
        <w:t>Leise Töne treffen auf afrikanische Lebensfreude</w:t>
      </w:r>
    </w:p>
    <w:p w14:paraId="6B42E160" w14:textId="77777777" w:rsidR="00237696" w:rsidRDefault="00237696">
      <w:pPr>
        <w:pStyle w:val="Unterzeile1"/>
      </w:pPr>
      <w:r>
        <w:t xml:space="preserve">Würzburger Mädchenkantorei erlebt in der tansanischen Partnerdiözese </w:t>
      </w:r>
      <w:proofErr w:type="spellStart"/>
      <w:r>
        <w:t>Mbinga</w:t>
      </w:r>
      <w:proofErr w:type="spellEnd"/>
      <w:r>
        <w:t xml:space="preserve"> eine außergewöhnliche Begegnung mit Musik, Tanz und großer Herzlichkeit</w:t>
      </w:r>
    </w:p>
    <w:p w14:paraId="7FCD2000" w14:textId="77777777" w:rsidR="00237696" w:rsidRDefault="00237696">
      <w:pPr>
        <w:rPr>
          <w:rFonts w:ascii="Arial" w:hAnsi="Arial"/>
        </w:rPr>
      </w:pPr>
      <w:proofErr w:type="spellStart"/>
      <w:r>
        <w:rPr>
          <w:rFonts w:ascii="Arial" w:hAnsi="Arial" w:cs="Arial"/>
          <w:b/>
          <w:bCs/>
          <w:szCs w:val="20"/>
        </w:rPr>
        <w:t>Mbinga</w:t>
      </w:r>
      <w:proofErr w:type="spellEnd"/>
      <w:r>
        <w:rPr>
          <w:rFonts w:ascii="Arial" w:hAnsi="Arial" w:cs="Arial"/>
          <w:b/>
          <w:bCs/>
          <w:szCs w:val="20"/>
        </w:rPr>
        <w:t xml:space="preserve">/Würzburg </w:t>
      </w:r>
      <w:r>
        <w:rPr>
          <w:rFonts w:ascii="Arial" w:hAnsi="Arial"/>
        </w:rPr>
        <w:t xml:space="preserve">(POW) Konzerte hat die Mädchenkantorei am Würzburger Dom schon viele gegeben – aber was die 43 Sängerinnen derzeit unternehmen, ist doch etwas Besonderes. Gemeinsam mit ihren Betreuern sind sie am Samstag, 29. August, im tansanischen </w:t>
      </w:r>
      <w:proofErr w:type="spellStart"/>
      <w:r>
        <w:rPr>
          <w:rFonts w:ascii="Arial" w:hAnsi="Arial"/>
        </w:rPr>
        <w:t>Mbinga</w:t>
      </w:r>
      <w:proofErr w:type="spellEnd"/>
      <w:r>
        <w:rPr>
          <w:rFonts w:ascii="Arial" w:hAnsi="Arial"/>
        </w:rPr>
        <w:t xml:space="preserve"> angekommen. In der Partnerdiözese des Bistums Würzburg geben sie derzeit mehrere Konzerte und gestalten Gottesdienste. Dabei haben sie schnell festgestellt: Mehr als 7000 Kilometer von zu Hause entfernt läuft vieles anders.</w:t>
      </w:r>
    </w:p>
    <w:p w14:paraId="7B519137" w14:textId="77777777" w:rsidR="00237696" w:rsidRDefault="00237696">
      <w:pPr>
        <w:rPr>
          <w:rFonts w:ascii="Arial" w:hAnsi="Arial"/>
        </w:rPr>
      </w:pPr>
      <w:r>
        <w:rPr>
          <w:rFonts w:ascii="Arial" w:hAnsi="Arial"/>
        </w:rPr>
        <w:t xml:space="preserve">„Hier ist alles viel offener und nicht so förmlich wie in Deutschland“, sagt Carla nach dem zweiten Konzert am Dienstag, 1. September, in </w:t>
      </w:r>
      <w:proofErr w:type="spellStart"/>
      <w:r>
        <w:rPr>
          <w:rFonts w:ascii="Arial" w:hAnsi="Arial"/>
        </w:rPr>
        <w:t>Matiri</w:t>
      </w:r>
      <w:proofErr w:type="spellEnd"/>
      <w:r>
        <w:rPr>
          <w:rFonts w:ascii="Arial" w:hAnsi="Arial"/>
        </w:rPr>
        <w:t xml:space="preserve">. Die Pfarrei liegt etwa anderthalb Stunden von </w:t>
      </w:r>
      <w:proofErr w:type="spellStart"/>
      <w:r>
        <w:rPr>
          <w:rFonts w:ascii="Arial" w:hAnsi="Arial"/>
        </w:rPr>
        <w:t>Mbinga</w:t>
      </w:r>
      <w:proofErr w:type="spellEnd"/>
      <w:r>
        <w:rPr>
          <w:rFonts w:ascii="Arial" w:hAnsi="Arial"/>
        </w:rPr>
        <w:t xml:space="preserve"> entfernt und ist mit 32.000 Katholiken die größte des Bistums. Wie schon beim ersten Konzert am Sonntag, 30. August, in </w:t>
      </w:r>
      <w:proofErr w:type="spellStart"/>
      <w:r>
        <w:rPr>
          <w:rFonts w:ascii="Arial" w:hAnsi="Arial"/>
        </w:rPr>
        <w:t>Litembo</w:t>
      </w:r>
      <w:proofErr w:type="spellEnd"/>
      <w:r>
        <w:rPr>
          <w:rFonts w:ascii="Arial" w:hAnsi="Arial"/>
        </w:rPr>
        <w:t xml:space="preserve"> werden die Sängerinnen am Ortseingang von einer Menschenmenge begrüßt. „Man wird hier so herzlich empfangen mit lauter Musik, die Leute umarmen einen, begleiten einen in einem Festzug“, erzählt Sarah. Nachdem der Chor aus dem Bus ausgestiegen ist, umringen Kinder, Jugendliche und Erwachsene die Sängerinnen. Manche ergreifen die Hände der Besucherinnen aus Deutschland und beginnen, mit ihnen zu tanzen. Das alles ist sehr laut, manchmal auch ein bisschen eng, und nicht jede kann sich sofort damit anfreunden. Doch die überschäumende Herzlichkeit der Gastgeber steckt an.</w:t>
      </w:r>
    </w:p>
    <w:p w14:paraId="033CD682" w14:textId="77777777" w:rsidR="00237696" w:rsidRDefault="00237696">
      <w:pPr>
        <w:rPr>
          <w:rFonts w:ascii="Arial" w:hAnsi="Arial"/>
        </w:rPr>
      </w:pPr>
      <w:r>
        <w:rPr>
          <w:rFonts w:ascii="Arial" w:hAnsi="Arial"/>
        </w:rPr>
        <w:t>In Deutschland stehen vor einem Auftritt normalerweise Stimmbildung und Einsingen auf dem Programm. Doch dafür lassen die Umstände an diesem Tag keine Zeit. Eine kurze Stellprobe und das Ansingen einiger weniger Lieder müssen reichen, dann geht es los. Ungewöhnlich ist auch die Uhrzeit des Konzerts. Um 12.30 Uhr ist die große Pfarrkirche mit Besuchern gefüllt. Mehr als 500 Menschen – Kinder, Jugendliche, Alte, Mütter mit Säuglingen und Mitglieder von Chören der Gemeinde – suchen sich einen Platz. Schon das erste Lied, zu dem die Mädchenkantorei von hinten in die Kirche einzieht, zeigt den Zuhörern: Das wird jetzt anders als ein afrikanisches Konzert. Unter der Leitung von Domkapellmeister Alexander Rüth und seinem musikalischen Assistenten Jakob Keller singen die Mädchen das Konzertprogramm „Glaube – Hoffnung – Liebe“, das sie im Juni erstmals in der Würzburger Neumünsterkirche aufführten.</w:t>
      </w:r>
    </w:p>
    <w:p w14:paraId="4FFDDF84" w14:textId="77777777" w:rsidR="00237696" w:rsidRDefault="00237696">
      <w:pPr>
        <w:rPr>
          <w:rFonts w:ascii="Arial" w:hAnsi="Arial"/>
        </w:rPr>
      </w:pPr>
      <w:r>
        <w:rPr>
          <w:rFonts w:ascii="Arial" w:hAnsi="Arial"/>
        </w:rPr>
        <w:t xml:space="preserve">Leise, nachdenkliche Melodien wechseln sich mit freudigen und rhythmischen Liedern ab. Eines der Highlights ist das deutsche Volkslied „Kein </w:t>
      </w:r>
      <w:proofErr w:type="gramStart"/>
      <w:r>
        <w:rPr>
          <w:rFonts w:ascii="Arial" w:hAnsi="Arial"/>
        </w:rPr>
        <w:t>schöner Land</w:t>
      </w:r>
      <w:proofErr w:type="gramEnd"/>
      <w:r>
        <w:rPr>
          <w:rFonts w:ascii="Arial" w:hAnsi="Arial"/>
        </w:rPr>
        <w:t xml:space="preserve">“, das Rüth mit einem Swahili-Text verbindet. Auf jeden Fall ist das eine andere Musik als die Begrüßungsgesänge der Gastgeber. Die Zuhörer trauen sich zunächst gar nicht, nach den Liedern zu klatschen. Das ändert sich im Verlauf des Konzerts. Pastoralreferent Burkhard </w:t>
      </w:r>
      <w:proofErr w:type="spellStart"/>
      <w:r>
        <w:rPr>
          <w:rFonts w:ascii="Arial" w:hAnsi="Arial"/>
        </w:rPr>
        <w:t>Pechtl</w:t>
      </w:r>
      <w:proofErr w:type="spellEnd"/>
      <w:r>
        <w:rPr>
          <w:rFonts w:ascii="Arial" w:hAnsi="Arial"/>
        </w:rPr>
        <w:t>, Afrikareferent bei der Diözesanstelle Weltkirche, begleitet die Tour des Chores. Nach dem Konzert sagt er: „Die Leute haben sehr wohl wahrgenommen, dass die feine Ausdifferenziertheit, die Mehrstimmigkeit und die leisen Töne dieser Art von Chormusik auch eine gewisse Ruhe brauchen, und darauf haben sie sich eingelassen.“ Es entsteht der Eindruck, dass sich ein großer Teil des Publikums sehr darauf konzentriert, was die Besucherinnen aus dem fernen Deutschland aus ihrer Kultur mitbringen.</w:t>
      </w:r>
    </w:p>
    <w:p w14:paraId="59749DD3" w14:textId="7613A170" w:rsidR="00237696" w:rsidRDefault="00237696">
      <w:pPr>
        <w:rPr>
          <w:rFonts w:ascii="Arial" w:hAnsi="Arial"/>
        </w:rPr>
      </w:pPr>
      <w:r>
        <w:rPr>
          <w:rFonts w:ascii="Arial" w:hAnsi="Arial"/>
        </w:rPr>
        <w:t xml:space="preserve">Ein bisschen unsicher sind die Mädchen am Ende zunächst schon, wie ihre so ganz andere Art des Musizierens bei den Gastgebern ankommt. Und das klärt sich schnell. Yolanda erzählt am Abend nach dem Konzert: „Wir haben von vielen danach gehört, dass sie es schön fanden, dass sie mal was anderes gehört haben, auch mal ruhigere Lieder. Und ein Priester hat mir gesagt, dass ihm das voll gefallen hat, weil er da wirklich Emotionen spüren konnte.“ Father Celestine </w:t>
      </w:r>
      <w:proofErr w:type="spellStart"/>
      <w:r>
        <w:rPr>
          <w:rFonts w:ascii="Arial" w:hAnsi="Arial"/>
        </w:rPr>
        <w:t>Kapinga</w:t>
      </w:r>
      <w:proofErr w:type="spellEnd"/>
      <w:r>
        <w:rPr>
          <w:rFonts w:ascii="Arial" w:hAnsi="Arial"/>
        </w:rPr>
        <w:t xml:space="preserve">, der Verwalter der Diözese </w:t>
      </w:r>
      <w:proofErr w:type="spellStart"/>
      <w:r>
        <w:rPr>
          <w:rFonts w:ascii="Arial" w:hAnsi="Arial"/>
        </w:rPr>
        <w:t>Mbinga</w:t>
      </w:r>
      <w:proofErr w:type="spellEnd"/>
      <w:r>
        <w:rPr>
          <w:rFonts w:ascii="Arial" w:hAnsi="Arial"/>
        </w:rPr>
        <w:t xml:space="preserve">, reist gemeinsam mit dem Würzburger Generalvikar Dr. Jürgen Vorndran von </w:t>
      </w:r>
      <w:proofErr w:type="spellStart"/>
      <w:r>
        <w:rPr>
          <w:rFonts w:ascii="Arial" w:hAnsi="Arial"/>
        </w:rPr>
        <w:t>Mbinga</w:t>
      </w:r>
      <w:proofErr w:type="spellEnd"/>
      <w:r>
        <w:rPr>
          <w:rFonts w:ascii="Arial" w:hAnsi="Arial"/>
        </w:rPr>
        <w:t xml:space="preserve"> nach </w:t>
      </w:r>
      <w:proofErr w:type="spellStart"/>
      <w:r>
        <w:rPr>
          <w:rFonts w:ascii="Arial" w:hAnsi="Arial"/>
        </w:rPr>
        <w:t>Matiri</w:t>
      </w:r>
      <w:proofErr w:type="spellEnd"/>
      <w:r>
        <w:rPr>
          <w:rFonts w:ascii="Arial" w:hAnsi="Arial"/>
        </w:rPr>
        <w:t xml:space="preserve"> </w:t>
      </w:r>
      <w:r w:rsidRPr="00EB62B0">
        <w:rPr>
          <w:rFonts w:ascii="Arial" w:hAnsi="Arial"/>
        </w:rPr>
        <w:t xml:space="preserve">und kommt mit dem Ortspfarrer Father Adolar </w:t>
      </w:r>
      <w:proofErr w:type="spellStart"/>
      <w:r w:rsidRPr="00EB62B0">
        <w:rPr>
          <w:rFonts w:ascii="Arial" w:hAnsi="Arial"/>
        </w:rPr>
        <w:t>Melkior</w:t>
      </w:r>
      <w:proofErr w:type="spellEnd"/>
      <w:r w:rsidRPr="00EB62B0">
        <w:rPr>
          <w:rFonts w:ascii="Arial" w:hAnsi="Arial"/>
        </w:rPr>
        <w:t xml:space="preserve"> </w:t>
      </w:r>
      <w:proofErr w:type="spellStart"/>
      <w:r w:rsidRPr="00EB62B0">
        <w:rPr>
          <w:rFonts w:ascii="Arial" w:hAnsi="Arial"/>
        </w:rPr>
        <w:t>Ndunguru</w:t>
      </w:r>
      <w:proofErr w:type="spellEnd"/>
      <w:r w:rsidRPr="00EB62B0">
        <w:rPr>
          <w:rFonts w:ascii="Arial" w:hAnsi="Arial"/>
        </w:rPr>
        <w:t xml:space="preserve"> zum Konzert. Am nächsten Morgen</w:t>
      </w:r>
      <w:r>
        <w:rPr>
          <w:rFonts w:ascii="Arial" w:hAnsi="Arial"/>
        </w:rPr>
        <w:t xml:space="preserve"> erzählt er den Mädchen, dass er von Verwandten aus der Gegend von </w:t>
      </w:r>
      <w:proofErr w:type="spellStart"/>
      <w:r>
        <w:rPr>
          <w:rFonts w:ascii="Arial" w:hAnsi="Arial"/>
        </w:rPr>
        <w:t>Matiri</w:t>
      </w:r>
      <w:proofErr w:type="spellEnd"/>
      <w:r>
        <w:rPr>
          <w:rFonts w:ascii="Arial" w:hAnsi="Arial"/>
        </w:rPr>
        <w:t xml:space="preserve"> angerufen wurde, weil sie von dem Konzert so begeistert sind.</w:t>
      </w:r>
    </w:p>
    <w:p w14:paraId="6A252E0F" w14:textId="77777777" w:rsidR="00237696" w:rsidRDefault="00237696">
      <w:pPr>
        <w:spacing w:before="0" w:after="0"/>
        <w:rPr>
          <w:rFonts w:ascii="Arial" w:hAnsi="Arial"/>
        </w:rPr>
      </w:pPr>
      <w:r>
        <w:rPr>
          <w:rFonts w:ascii="Arial" w:hAnsi="Arial"/>
        </w:rPr>
        <w:br w:type="page"/>
      </w:r>
    </w:p>
    <w:p w14:paraId="1EE94548" w14:textId="77777777" w:rsidR="00237696" w:rsidRPr="00237696" w:rsidRDefault="00237696">
      <w:pPr>
        <w:rPr>
          <w:rFonts w:ascii="Arial" w:hAnsi="Arial"/>
          <w:sz w:val="2"/>
          <w:szCs w:val="2"/>
        </w:rPr>
      </w:pPr>
    </w:p>
    <w:p w14:paraId="69D79472" w14:textId="77777777" w:rsidR="00237696" w:rsidRDefault="00237696">
      <w:pPr>
        <w:rPr>
          <w:rFonts w:ascii="Arial" w:hAnsi="Arial"/>
        </w:rPr>
      </w:pPr>
      <w:r>
        <w:rPr>
          <w:rFonts w:ascii="Arial" w:hAnsi="Arial"/>
        </w:rPr>
        <w:t xml:space="preserve">Der Schlussapplaus fällt jedenfalls mehr als herzlich aus. Viel Zeit, sich darüber Gedanken zu machen, bleibt sowieso nicht. Nach dem Konzert gibt es, wie schon zuvor in </w:t>
      </w:r>
      <w:proofErr w:type="spellStart"/>
      <w:r>
        <w:rPr>
          <w:rFonts w:ascii="Arial" w:hAnsi="Arial"/>
        </w:rPr>
        <w:t>Litembo</w:t>
      </w:r>
      <w:proofErr w:type="spellEnd"/>
      <w:r>
        <w:rPr>
          <w:rFonts w:ascii="Arial" w:hAnsi="Arial"/>
        </w:rPr>
        <w:t>, einen großen Empfang für den Chor, seine Betreuer und den Würzburger Generalvikar. Vier der insgesamt acht Chöre der Pfarrei und zwei Rhythmusgruppen sorgen mit ihrer Musik für ausgelassene Stimmung. Domkapellmeister Rüth beschreibt es so: „Ich bin beeindruckt, mit wie viel Selbstbewusstsein die Tansanier uns ihre Kultur zeigen, mit welcher Hingabe, Leidenschaft und Spannung im Körper, in der Mimik und Gestik sie das transportieren.“ Wohl auch deshalb stehen bald einige der deutschen Gäste auf und tanzen mit. „Ich habe den Eindruck, dass unsere Mädchen das so ein bisschen aufgesogen haben und es in ihre Art und Weise des Singens mitgenommen haben“, sagt Rüth. Ein bisschen habe er gehofft, dass genau das passiert.</w:t>
      </w:r>
    </w:p>
    <w:p w14:paraId="0E66CFBB" w14:textId="77777777" w:rsidR="00237696" w:rsidRDefault="00237696">
      <w:pPr>
        <w:rPr>
          <w:rFonts w:ascii="Arial" w:hAnsi="Arial"/>
        </w:rPr>
      </w:pPr>
      <w:r>
        <w:rPr>
          <w:rFonts w:ascii="Arial" w:hAnsi="Arial"/>
        </w:rPr>
        <w:t xml:space="preserve">Nach dem ausführlichen Empfang, bei dem auch Dankesreden gesungen und Geschenke überreicht werden, gibt es endlich ein Mittagessen. Danach macht sich der Chor erschöpft und glücklich auf den Rückweg nach </w:t>
      </w:r>
      <w:proofErr w:type="spellStart"/>
      <w:r>
        <w:rPr>
          <w:rFonts w:ascii="Arial" w:hAnsi="Arial"/>
        </w:rPr>
        <w:t>Mbinga</w:t>
      </w:r>
      <w:proofErr w:type="spellEnd"/>
      <w:r>
        <w:rPr>
          <w:rFonts w:ascii="Arial" w:hAnsi="Arial"/>
        </w:rPr>
        <w:t>. Zuvor klatschen die Sängerinnen noch viele Hände ab und umarmen Menschen. Paulina findet es wunderschön zu erleben, wie Musik Menschen über Grenzen hinweg verbindet. „Wir kennen die Sprache ja nicht, können nur Hallo und Danke sagen, aber wie wir uns mit so kleinen Fetzen von Sprache, der Musik, dem Tanz, einfach so mit einer ganz anderen Kultur verbinden können, ist einfach wunderschön“, sagt die begeisterte Chorsängerin.</w:t>
      </w:r>
    </w:p>
    <w:p w14:paraId="193BE525" w14:textId="77777777" w:rsidR="00237696" w:rsidRDefault="00237696">
      <w:pPr>
        <w:rPr>
          <w:rFonts w:ascii="Arial" w:hAnsi="Arial"/>
        </w:rPr>
      </w:pPr>
      <w:proofErr w:type="spellStart"/>
      <w:r>
        <w:rPr>
          <w:rFonts w:ascii="Arial" w:hAnsi="Arial"/>
        </w:rPr>
        <w:t>Pechtl</w:t>
      </w:r>
      <w:proofErr w:type="spellEnd"/>
      <w:r>
        <w:rPr>
          <w:rFonts w:ascii="Arial" w:hAnsi="Arial"/>
        </w:rPr>
        <w:t xml:space="preserve"> begleitet zum ersten Mal eine derart große Gruppe aus Deutschland durch die Diözese </w:t>
      </w:r>
      <w:proofErr w:type="spellStart"/>
      <w:r>
        <w:rPr>
          <w:rFonts w:ascii="Arial" w:hAnsi="Arial"/>
        </w:rPr>
        <w:t>Mbinga</w:t>
      </w:r>
      <w:proofErr w:type="spellEnd"/>
      <w:r>
        <w:rPr>
          <w:rFonts w:ascii="Arial" w:hAnsi="Arial"/>
        </w:rPr>
        <w:t>. Er ist sich sicher: „Diese Art von kultureller Begegnung hat es hier, im südwestlichen Teil Tansanias, noch nicht gegeben.“ Der Chor und seine Betreuer kehren am 11. September wieder nach Deutschland zurück.</w:t>
      </w:r>
    </w:p>
    <w:p w14:paraId="29D2765D" w14:textId="77777777" w:rsidR="00237696" w:rsidRDefault="00237696">
      <w:pPr>
        <w:jc w:val="right"/>
        <w:rPr>
          <w:rFonts w:ascii="Arial" w:hAnsi="Arial" w:cs="Arial"/>
          <w:szCs w:val="20"/>
        </w:rPr>
      </w:pPr>
      <w:r>
        <w:rPr>
          <w:rFonts w:ascii="Arial" w:hAnsi="Arial" w:cs="Arial"/>
          <w:i/>
          <w:iCs/>
          <w:szCs w:val="20"/>
        </w:rPr>
        <w:t xml:space="preserve">Aus </w:t>
      </w:r>
      <w:proofErr w:type="spellStart"/>
      <w:r>
        <w:rPr>
          <w:rFonts w:ascii="Arial" w:hAnsi="Arial" w:cs="Arial"/>
          <w:i/>
          <w:iCs/>
          <w:szCs w:val="20"/>
        </w:rPr>
        <w:t>Mbinga</w:t>
      </w:r>
      <w:proofErr w:type="spellEnd"/>
      <w:r>
        <w:rPr>
          <w:rFonts w:ascii="Arial" w:hAnsi="Arial" w:cs="Arial"/>
          <w:i/>
          <w:iCs/>
          <w:szCs w:val="20"/>
        </w:rPr>
        <w:t xml:space="preserve"> berichtet Burkard Vogt (POW)</w:t>
      </w:r>
    </w:p>
    <w:p w14:paraId="0A1390ED" w14:textId="77777777" w:rsidR="00237696" w:rsidRDefault="00237696">
      <w:pPr>
        <w:rPr>
          <w:rFonts w:ascii="Arial" w:hAnsi="Arial" w:cs="Arial"/>
          <w:szCs w:val="20"/>
        </w:rPr>
      </w:pPr>
      <w:r>
        <w:rPr>
          <w:rFonts w:ascii="Arial" w:hAnsi="Arial" w:cs="Arial"/>
          <w:szCs w:val="20"/>
        </w:rPr>
        <w:t>(63 Zeilen/3726/0835; E-Mail voraus)</w:t>
      </w:r>
    </w:p>
    <w:p w14:paraId="2BAB7DFC" w14:textId="77777777" w:rsidR="00237696" w:rsidRDefault="00237696">
      <w:pPr>
        <w:rPr>
          <w:szCs w:val="20"/>
        </w:rPr>
      </w:pPr>
      <w:r>
        <w:rPr>
          <w:rFonts w:ascii="Arial" w:hAnsi="Arial" w:cs="Arial"/>
          <w:b/>
          <w:bCs/>
          <w:i/>
          <w:iCs/>
          <w:szCs w:val="20"/>
          <w:u w:val="single"/>
        </w:rPr>
        <w:t>Alle Fotos finden Sie hier</w:t>
      </w:r>
      <w:r>
        <w:rPr>
          <w:rFonts w:ascii="Arial" w:hAnsi="Arial" w:cs="Arial"/>
          <w:i/>
          <w:iCs/>
          <w:szCs w:val="20"/>
        </w:rPr>
        <w:t>: https://bistum-wuerzburg.px.media/share/1788429405H4lXKOdK2HT4EV</w:t>
      </w:r>
    </w:p>
    <w:p w14:paraId="24CE6681" w14:textId="77777777" w:rsidR="00616DF4" w:rsidRDefault="00616DF4" w:rsidP="00A446AB"/>
    <w:p w14:paraId="709D56DB" w14:textId="77777777" w:rsidR="00FA787C" w:rsidRDefault="00FA787C">
      <w:pPr>
        <w:spacing w:before="0" w:after="0"/>
      </w:pPr>
      <w:r>
        <w:br w:type="page"/>
      </w:r>
    </w:p>
    <w:p w14:paraId="50507A5C" w14:textId="5F1A1468" w:rsidR="00FA787C" w:rsidRPr="00EF0C43" w:rsidRDefault="00FA787C" w:rsidP="00FA787C">
      <w:pPr>
        <w:rPr>
          <w:sz w:val="2"/>
          <w:szCs w:val="2"/>
        </w:rPr>
      </w:pPr>
    </w:p>
    <w:p w14:paraId="6A347A9C" w14:textId="78442586" w:rsidR="00FA787C" w:rsidRDefault="00FA787C" w:rsidP="00FA787C">
      <w:pPr>
        <w:pStyle w:val="POW-Standard"/>
        <w:rPr>
          <w:sz w:val="28"/>
          <w:szCs w:val="24"/>
          <w:u w:val="single"/>
        </w:rPr>
      </w:pPr>
      <w:r w:rsidRPr="00FA787C">
        <w:rPr>
          <w:sz w:val="28"/>
          <w:szCs w:val="24"/>
          <w:u w:val="single"/>
        </w:rPr>
        <w:t>Romwallfahrt der Kirchenchöre 2026</w:t>
      </w:r>
    </w:p>
    <w:p w14:paraId="3FBBB3EE" w14:textId="77777777" w:rsidR="00FA787C" w:rsidRPr="00BB2D73" w:rsidRDefault="00FA787C" w:rsidP="00FA787C">
      <w:pPr>
        <w:pStyle w:val="POW-Standard"/>
        <w:rPr>
          <w:sz w:val="6"/>
          <w:szCs w:val="6"/>
        </w:rPr>
      </w:pPr>
    </w:p>
    <w:p w14:paraId="3EC0E719" w14:textId="77777777" w:rsidR="00237696" w:rsidRDefault="00237696" w:rsidP="00663838">
      <w:pPr>
        <w:pStyle w:val="berschrift1"/>
      </w:pPr>
      <w:r>
        <w:t>„Es war einfach ein Kunstgenuss“</w:t>
      </w:r>
    </w:p>
    <w:p w14:paraId="096E7C0F" w14:textId="77777777" w:rsidR="00237696" w:rsidRPr="00663838" w:rsidRDefault="00237696" w:rsidP="00663838">
      <w:pPr>
        <w:pStyle w:val="Unterzeile1"/>
      </w:pPr>
      <w:r>
        <w:t>Teilnehmende der Romwallfahrt der Kirchenchöre wieder zurück im Bistum Würzburg</w:t>
      </w:r>
    </w:p>
    <w:p w14:paraId="6E99F3FC" w14:textId="77777777" w:rsidR="00237696" w:rsidRPr="00D177B4" w:rsidRDefault="00237696" w:rsidP="00D177B4">
      <w:r>
        <w:rPr>
          <w:b/>
        </w:rPr>
        <w:t>Rom/Brixen</w:t>
      </w:r>
      <w:r>
        <w:t xml:space="preserve"> (POW) </w:t>
      </w:r>
      <w:r w:rsidRPr="00D177B4">
        <w:t>Nachdem am Samstag, 12. September, im Brixner Dom</w:t>
      </w:r>
      <w:r>
        <w:t xml:space="preserve"> in Südtirol</w:t>
      </w:r>
      <w:r w:rsidRPr="00D177B4">
        <w:t xml:space="preserve"> der letzte Ton des Blasorchesters </w:t>
      </w:r>
      <w:r>
        <w:t>verklungen war</w:t>
      </w:r>
      <w:r w:rsidRPr="00D177B4">
        <w:t>, flüsterte Diözesanmusikdirektor Rainer Aberle ein leises „Bravo“ an Chor und Orchester. Es war der gebührende Abschluss der Romwallfahrt der Kirchenchöre, die mit einer Eucharistiefeier für die Pilgerinnen und Pilger endete. Nach einer Woche mit vielen</w:t>
      </w:r>
      <w:r>
        <w:t xml:space="preserve"> zu Fuß und mit dem Bus</w:t>
      </w:r>
      <w:r w:rsidRPr="00D177B4">
        <w:t xml:space="preserve"> zurückgelegten Kilometern, sieben Eucharistiefeiern und Tausenden Tönen sind die 520</w:t>
      </w:r>
      <w:r>
        <w:t> </w:t>
      </w:r>
      <w:r w:rsidRPr="00D177B4">
        <w:t>Wallfahrerinnen und Wallfahrer wieder gut im Bistum Würzburg angekommen.</w:t>
      </w:r>
    </w:p>
    <w:p w14:paraId="2331EEA7" w14:textId="77777777" w:rsidR="00237696" w:rsidRPr="00D177B4" w:rsidRDefault="00237696" w:rsidP="00D177B4">
      <w:r w:rsidRPr="00D177B4">
        <w:t xml:space="preserve">Am Sonntag, 6. September, </w:t>
      </w:r>
      <w:r>
        <w:t>brachen</w:t>
      </w:r>
      <w:r w:rsidRPr="00D177B4">
        <w:t xml:space="preserve"> die Pilgernden zusammen mit Bischof Dr. Franz Jung nach Italien auf. Nach zwei </w:t>
      </w:r>
      <w:r>
        <w:t xml:space="preserve">langen </w:t>
      </w:r>
      <w:r w:rsidRPr="00D177B4">
        <w:t xml:space="preserve">Reisetagen kamen sie am Montagabend, 7. September, in Rom an. Was folgte, waren drei </w:t>
      </w:r>
      <w:r>
        <w:t xml:space="preserve">ereignisreiche </w:t>
      </w:r>
      <w:r w:rsidRPr="00D177B4">
        <w:t xml:space="preserve">Tage in der Ewigen Stadt. </w:t>
      </w:r>
      <w:r>
        <w:t>Die Pilger besuchten die</w:t>
      </w:r>
      <w:r w:rsidRPr="00D177B4">
        <w:t xml:space="preserve"> Sehenswürdigkeiten wie </w:t>
      </w:r>
      <w:r>
        <w:t xml:space="preserve">das </w:t>
      </w:r>
      <w:r w:rsidRPr="00D177B4">
        <w:t>Pantheon, d</w:t>
      </w:r>
      <w:r>
        <w:t xml:space="preserve">ie </w:t>
      </w:r>
      <w:r w:rsidRPr="00D177B4">
        <w:t xml:space="preserve">Spanische Treppe und </w:t>
      </w:r>
      <w:r>
        <w:t xml:space="preserve">den </w:t>
      </w:r>
      <w:r w:rsidRPr="00D177B4">
        <w:t>Trevi-Brunnen</w:t>
      </w:r>
      <w:r>
        <w:t>. Auch zahlreiche Kirchen</w:t>
      </w:r>
      <w:r w:rsidRPr="00D177B4">
        <w:t xml:space="preserve"> </w:t>
      </w:r>
      <w:r>
        <w:t>standen auf dem Programm.</w:t>
      </w:r>
      <w:r w:rsidRPr="00D177B4">
        <w:t xml:space="preserve"> So wurden mit der „</w:t>
      </w:r>
      <w:proofErr w:type="spellStart"/>
      <w:r w:rsidRPr="00D177B4">
        <w:t>Basilica</w:t>
      </w:r>
      <w:proofErr w:type="spellEnd"/>
      <w:r w:rsidRPr="00D177B4">
        <w:t xml:space="preserve"> di San Giovanni in </w:t>
      </w:r>
      <w:proofErr w:type="spellStart"/>
      <w:r w:rsidRPr="00D177B4">
        <w:t>Laterano</w:t>
      </w:r>
      <w:proofErr w:type="spellEnd"/>
      <w:r w:rsidRPr="00D177B4">
        <w:t xml:space="preserve">“ (Lateranbasilika), „San Paolo </w:t>
      </w:r>
      <w:proofErr w:type="spellStart"/>
      <w:r w:rsidRPr="00D177B4">
        <w:t>fuori</w:t>
      </w:r>
      <w:proofErr w:type="spellEnd"/>
      <w:r w:rsidRPr="00D177B4">
        <w:t xml:space="preserve"> le </w:t>
      </w:r>
      <w:proofErr w:type="spellStart"/>
      <w:r w:rsidRPr="00D177B4">
        <w:t>mura</w:t>
      </w:r>
      <w:proofErr w:type="spellEnd"/>
      <w:r w:rsidRPr="00D177B4">
        <w:t>“ (S</w:t>
      </w:r>
      <w:r>
        <w:t>ank</w:t>
      </w:r>
      <w:r w:rsidRPr="00D177B4">
        <w:t xml:space="preserve">t Paul vor den Mauern) und „San Pietro in </w:t>
      </w:r>
      <w:proofErr w:type="spellStart"/>
      <w:r w:rsidRPr="00D177B4">
        <w:t>Vaticano</w:t>
      </w:r>
      <w:proofErr w:type="spellEnd"/>
      <w:r w:rsidRPr="00D177B4">
        <w:t xml:space="preserve">“ (Petersdom) gleich drei der vier römischen Papstbasiliken besucht. Zudem </w:t>
      </w:r>
      <w:r>
        <w:t>war</w:t>
      </w:r>
      <w:r w:rsidRPr="00D177B4">
        <w:t xml:space="preserve"> eine Eucharistiefeier in der </w:t>
      </w:r>
      <w:proofErr w:type="spellStart"/>
      <w:r w:rsidRPr="00D177B4">
        <w:t>Sant’Ignazio</w:t>
      </w:r>
      <w:proofErr w:type="spellEnd"/>
      <w:r w:rsidRPr="00D177B4">
        <w:t xml:space="preserve">-Kirche vor allem für Bischof Jung etwas </w:t>
      </w:r>
      <w:r>
        <w:t>B</w:t>
      </w:r>
      <w:r w:rsidRPr="00D177B4">
        <w:t>esondere</w:t>
      </w:r>
      <w:r>
        <w:t>s</w:t>
      </w:r>
      <w:r w:rsidRPr="00D177B4">
        <w:t xml:space="preserve">. </w:t>
      </w:r>
      <w:r>
        <w:t xml:space="preserve">In der Kirche des heiligen Ignatius und des Jesuitenordens wurde </w:t>
      </w:r>
      <w:r w:rsidRPr="00D177B4">
        <w:t xml:space="preserve">Bischof Jung am 10. Oktober 1992 zum Priester geweiht. Im Anschluss </w:t>
      </w:r>
      <w:r>
        <w:t>an die Messe</w:t>
      </w:r>
      <w:r w:rsidRPr="00D177B4">
        <w:t xml:space="preserve"> bezeichnete er sein Gefühl während de</w:t>
      </w:r>
      <w:r>
        <w:t xml:space="preserve">s Gottesdienstes </w:t>
      </w:r>
      <w:r w:rsidRPr="00D177B4">
        <w:t>mit den Worten: „Es hat sich angefühlt wie nach Hause kommen.“</w:t>
      </w:r>
    </w:p>
    <w:p w14:paraId="4D9D49EB" w14:textId="77777777" w:rsidR="00237696" w:rsidRPr="00D177B4" w:rsidRDefault="00237696" w:rsidP="009909DD">
      <w:pPr>
        <w:ind w:right="-144"/>
      </w:pPr>
      <w:r w:rsidRPr="00D177B4">
        <w:t>Am Mittwoch, 9. September, folgte</w:t>
      </w:r>
      <w:r>
        <w:t xml:space="preserve">, </w:t>
      </w:r>
      <w:r w:rsidRPr="00D177B4">
        <w:t>was viele im Nachhinein als d</w:t>
      </w:r>
      <w:r>
        <w:t>en</w:t>
      </w:r>
      <w:r w:rsidRPr="00D177B4">
        <w:t xml:space="preserve"> </w:t>
      </w:r>
      <w:r>
        <w:t>Höhepunkt</w:t>
      </w:r>
      <w:r w:rsidRPr="00D177B4">
        <w:t xml:space="preserve"> der Reise bezeichneten</w:t>
      </w:r>
      <w:r>
        <w:t> </w:t>
      </w:r>
      <w:r w:rsidRPr="00D177B4">
        <w:t xml:space="preserve">– die Papstaudienz mit anschließendem Gottesdienst im Petersdom. Mit rund 22.000 Gläubigen aus Dutzenden Ländern jubelten die Pilgernden </w:t>
      </w:r>
      <w:r>
        <w:t xml:space="preserve">aus dem Bistum Würzburg </w:t>
      </w:r>
      <w:r w:rsidRPr="00D177B4">
        <w:t>auf dem Petersplatz besonders, als Papst Leo XIV. sie direkt ansprach und ihnen für das Glaubensbekenntnis dankte. „Erinnern wir uns daran, dass es unsere höchste Berufung ist, Gott zu loben und zu preisen“, sagte</w:t>
      </w:r>
      <w:r>
        <w:t xml:space="preserve"> Papst</w:t>
      </w:r>
      <w:r w:rsidRPr="00D177B4">
        <w:t xml:space="preserve"> Leo. Doch damit nicht genug. Am Nachmittag durften die Chöre zusammen mit Bischof Jung Eucharistie feiern – im Petersdom. Im Zentrum des Christentums, in einer bedeutsamen Kirche, kam die Kraft de</w:t>
      </w:r>
      <w:r>
        <w:t>r Chöre</w:t>
      </w:r>
      <w:r w:rsidRPr="00D177B4">
        <w:t xml:space="preserve"> noch einmal besonders zum Vorschein. So wurden viele der Touristen im Petersdom magnetisch vom </w:t>
      </w:r>
      <w:r>
        <w:t>Chorg</w:t>
      </w:r>
      <w:r w:rsidRPr="00D177B4">
        <w:t xml:space="preserve">esang angezogen. </w:t>
      </w:r>
      <w:r>
        <w:t>Doch die Romwallfahrt war damit noch nicht vorbei.</w:t>
      </w:r>
    </w:p>
    <w:p w14:paraId="2629A0A1" w14:textId="77777777" w:rsidR="00237696" w:rsidRPr="00D177B4" w:rsidRDefault="00237696" w:rsidP="00D177B4">
      <w:r>
        <w:t>Das</w:t>
      </w:r>
      <w:r w:rsidRPr="00D177B4">
        <w:t xml:space="preserve"> Wetter wechselte am Donnerstag von sommerlicher Wärme zu einem Gewitter. Doch das konnte die gute Laune </w:t>
      </w:r>
      <w:r>
        <w:t>der</w:t>
      </w:r>
      <w:r w:rsidRPr="00D177B4">
        <w:t xml:space="preserve"> Wallfahrerinnen und Wallfahrer nicht brechen. In der S</w:t>
      </w:r>
      <w:r>
        <w:t>ankt-</w:t>
      </w:r>
      <w:r w:rsidRPr="00D177B4">
        <w:t>C</w:t>
      </w:r>
      <w:r>
        <w:t>e</w:t>
      </w:r>
      <w:r w:rsidRPr="00D177B4">
        <w:t>cilia</w:t>
      </w:r>
      <w:r>
        <w:t>-</w:t>
      </w:r>
      <w:r w:rsidRPr="00D177B4">
        <w:t>Kirche im römischen Stadtteil Trastevere zeigten sich die Pilgerinnen und Pilger unbeeindruckt. Die kleine Kirche wurde nicht zufällig als Ort für einen Gottesdienst ausgesucht. Die heilige Cäcilia von Rom ist Schutzpatronin der Kirchenmusik. Eine Fügung, welche die Kirchenchöre sowie der Kammerchor unter der Leitung von Christian Stegmann ein weiteres Mal mit Klängen würdigten, die in diesen Kirchen eigentlich gar nicht üblich sind. So schwärmte nach dem Gottesdienst ein italienischer Priester, der die Kirche zufällig besuchte, vom Gesang: „Wir haben in Italien nicht so eine starke Chorkultur, also ist es wunderbar, so etwas zu hören. Großes Kompliment.“ Nach drei Tagen in Rom reisten die Chöre am Freitag, 11.</w:t>
      </w:r>
      <w:r>
        <w:t> </w:t>
      </w:r>
      <w:r w:rsidRPr="00D177B4">
        <w:t>September, wieder in Richtung Würzburg, bevor am Samstag, 12. September, die Wallfahrt in Brixen offiziell endete.</w:t>
      </w:r>
    </w:p>
    <w:p w14:paraId="1B8F8732" w14:textId="77777777" w:rsidR="00237696" w:rsidRDefault="00237696" w:rsidP="00D177B4">
      <w:r w:rsidRPr="00D177B4">
        <w:t xml:space="preserve">Zum Abschluss </w:t>
      </w:r>
      <w:r>
        <w:t xml:space="preserve">dankte </w:t>
      </w:r>
      <w:r w:rsidRPr="00D177B4">
        <w:t>Diözesanmusikdirektor Aberle alle</w:t>
      </w:r>
      <w:r>
        <w:t>n</w:t>
      </w:r>
      <w:r w:rsidRPr="00D177B4">
        <w:t xml:space="preserve"> Beteiligten der Chorwallfahrt</w:t>
      </w:r>
      <w:r>
        <w:t xml:space="preserve">: den </w:t>
      </w:r>
      <w:r w:rsidRPr="00D177B4">
        <w:t>Organisatoren, sein</w:t>
      </w:r>
      <w:r>
        <w:t>em</w:t>
      </w:r>
      <w:r w:rsidRPr="00D177B4">
        <w:t xml:space="preserve"> Team der Fachstelle Kirchenmusik, de</w:t>
      </w:r>
      <w:r>
        <w:t>n</w:t>
      </w:r>
      <w:r w:rsidRPr="00D177B4">
        <w:t xml:space="preserve"> Busleiterinnen und Busfahrer</w:t>
      </w:r>
      <w:r>
        <w:t>n</w:t>
      </w:r>
      <w:r w:rsidRPr="00D177B4">
        <w:t xml:space="preserve"> sowie d</w:t>
      </w:r>
      <w:r>
        <w:t>em</w:t>
      </w:r>
      <w:r w:rsidRPr="00D177B4">
        <w:t xml:space="preserve"> Blasorchester. „Die Mühe, die wir auf uns genommen haben, mit den Proben und der Organisation, hat sich wirklich gelohnt.“ Aberle dankte auch Bischof Jung: „Ein herzliches Vergelts Gott für die vergangenen Tage. Die Lust, mit der Sie Tag für Tag zum Gottesdienst gekommen sind, war wirklich schön.“ Letztlich wurde den wohl wichtigsten Akteuren gedankt: den Ch</w:t>
      </w:r>
      <w:r>
        <w:t>orsängerinnen und Chorsängern</w:t>
      </w:r>
      <w:r w:rsidRPr="00D177B4">
        <w:t xml:space="preserve">. „Ohne </w:t>
      </w:r>
      <w:r>
        <w:t>E</w:t>
      </w:r>
      <w:r w:rsidRPr="00D177B4">
        <w:t xml:space="preserve">uch wäre diese Reise nicht möglich.“ Besonders hob er den Gesang während des Abschlussgottesdienstes hervor. „Heute war das einfach ein Kunstgenuss. Ich habe jedes Stück mit </w:t>
      </w:r>
      <w:r>
        <w:t>E</w:t>
      </w:r>
      <w:r w:rsidRPr="00D177B4">
        <w:t xml:space="preserve">uch </w:t>
      </w:r>
    </w:p>
    <w:p w14:paraId="46FD1024" w14:textId="77777777" w:rsidR="00237696" w:rsidRDefault="00237696">
      <w:pPr>
        <w:spacing w:before="0" w:after="0"/>
      </w:pPr>
      <w:r>
        <w:br w:type="page"/>
      </w:r>
    </w:p>
    <w:p w14:paraId="2A5A7E74" w14:textId="77777777" w:rsidR="00237696" w:rsidRPr="00237696" w:rsidRDefault="00237696" w:rsidP="00D177B4">
      <w:pPr>
        <w:rPr>
          <w:sz w:val="2"/>
          <w:szCs w:val="2"/>
        </w:rPr>
      </w:pPr>
    </w:p>
    <w:p w14:paraId="2603F551" w14:textId="756121CC" w:rsidR="00237696" w:rsidRPr="00D177B4" w:rsidRDefault="00237696" w:rsidP="00D177B4">
      <w:r w:rsidRPr="00D177B4">
        <w:t>genossen.“ Auch Bischof Jung blickte positiv auf die Romwallfahrt zurück. „Es war wirklich schön zu sehen, wie in dieser Woche eine Gemeinschaft entstanden ist. Vor allem bei den Gottesdiensten war dieses Gefühl besonders stark.“</w:t>
      </w:r>
    </w:p>
    <w:p w14:paraId="00E6DA14" w14:textId="77777777" w:rsidR="00237696" w:rsidRPr="00D177B4" w:rsidRDefault="00237696" w:rsidP="00D177B4">
      <w:r w:rsidRPr="00D177B4">
        <w:t xml:space="preserve">Die Teilnehmenden zogen ebenfalls ein positives Fazit. Trotz eines sehr anstrengenden Programms habe es Spaß gemacht, </w:t>
      </w:r>
      <w:r>
        <w:t>sagte</w:t>
      </w:r>
      <w:r w:rsidRPr="00D177B4">
        <w:t xml:space="preserve"> Gabriele Berthold aus Würzburg. „Ich fand es sehr beeindruckend. Die Stadt, aber auch die Gottesdienste.“ Auch für die Pilgerin Claudia Wirt hat sich die Reise gelohnt. „Es war schön, das alles zu erleben, besonders das Gefühl der Gemeinschaft. Ich bin selber kein Sänger, aber ich würde es trotzdem jederzeit wieder machen.“</w:t>
      </w:r>
    </w:p>
    <w:p w14:paraId="3348E6D7" w14:textId="77777777" w:rsidR="00237696" w:rsidRDefault="00237696" w:rsidP="00D177B4">
      <w:r w:rsidRPr="00D177B4">
        <w:t>Dass die Wallfahrerinnen und Wallfahrer auch nach sieben Tagen Wallfahrt noch nicht genug hatten, zeigte sich auf der Rückfahrt. Selbst im Bus wurden noch kurz vor Würzburg wieder Lieder angestimmt. So gehen die Chöre wieder in ihre Pfarreien, um in deutlich kleinerer Zahl zu singen. Was aber vielleicht bleibt, ist dieses so oft betonte Gefühl von Gemeinschaft.</w:t>
      </w:r>
    </w:p>
    <w:p w14:paraId="0ECC9B14" w14:textId="77777777" w:rsidR="00237696" w:rsidRPr="008827C6" w:rsidRDefault="00237696" w:rsidP="008827C6">
      <w:pPr>
        <w:jc w:val="right"/>
        <w:rPr>
          <w:b/>
          <w:i/>
          <w:u w:val="single"/>
        </w:rPr>
      </w:pPr>
      <w:r>
        <w:rPr>
          <w:i/>
        </w:rPr>
        <w:t xml:space="preserve">Aus Rom berichtet Paul </w:t>
      </w:r>
      <w:proofErr w:type="spellStart"/>
      <w:r>
        <w:rPr>
          <w:i/>
        </w:rPr>
        <w:t>Frigger</w:t>
      </w:r>
      <w:proofErr w:type="spellEnd"/>
      <w:r>
        <w:rPr>
          <w:i/>
        </w:rPr>
        <w:t xml:space="preserve"> (POW)</w:t>
      </w:r>
    </w:p>
    <w:p w14:paraId="5A660C7E" w14:textId="77777777" w:rsidR="00237696" w:rsidRDefault="00237696" w:rsidP="008827C6">
      <w:r>
        <w:t>(56 Zeilen/3826/0861; E-Mail voraus)</w:t>
      </w:r>
    </w:p>
    <w:p w14:paraId="17FA2524" w14:textId="77777777" w:rsidR="00237696" w:rsidRPr="008827C6" w:rsidRDefault="00237696" w:rsidP="008827C6">
      <w:pPr>
        <w:rPr>
          <w:b/>
          <w:i/>
          <w:u w:val="single"/>
        </w:rPr>
      </w:pPr>
      <w:r w:rsidRPr="008827C6">
        <w:rPr>
          <w:b/>
          <w:i/>
          <w:u w:val="single"/>
        </w:rPr>
        <w:t>Alle Fotos finden Sie hier:</w:t>
      </w:r>
      <w:r w:rsidRPr="00DB2592">
        <w:rPr>
          <w:bCs/>
          <w:i/>
        </w:rPr>
        <w:t xml:space="preserve"> https://bistum-wuerzburg.px.media/share/1789395131uJamIsQI3lcAZk</w:t>
      </w:r>
    </w:p>
    <w:p w14:paraId="7A509C64" w14:textId="77777777" w:rsidR="00FA787C" w:rsidRDefault="00FA787C" w:rsidP="00FA787C"/>
    <w:p w14:paraId="34B79DE0" w14:textId="1D0D431B" w:rsidR="00237696" w:rsidRDefault="00237696">
      <w:pPr>
        <w:spacing w:before="0" w:after="0"/>
      </w:pPr>
      <w:r>
        <w:br w:type="page"/>
      </w:r>
    </w:p>
    <w:p w14:paraId="20D42C2A" w14:textId="77777777" w:rsidR="00237696" w:rsidRPr="00237696" w:rsidRDefault="00237696" w:rsidP="00FA787C">
      <w:pPr>
        <w:rPr>
          <w:sz w:val="2"/>
          <w:szCs w:val="2"/>
        </w:rPr>
      </w:pPr>
    </w:p>
    <w:p w14:paraId="7680C936" w14:textId="77777777" w:rsidR="00237696" w:rsidRDefault="00237696">
      <w:pPr>
        <w:pStyle w:val="berschrift1"/>
      </w:pPr>
      <w:r>
        <w:t>Chorklänge im Petersdom</w:t>
      </w:r>
    </w:p>
    <w:p w14:paraId="45B41F71" w14:textId="77777777" w:rsidR="00237696" w:rsidRDefault="00237696">
      <w:pPr>
        <w:pStyle w:val="Unterzeile1"/>
      </w:pPr>
      <w:r>
        <w:t>Emotionaler Tag in der Vatikanstadt – Nach der Papstaudienz feiert Bischof Jung mit den Wallfahrern im Petersdom Eucharistie</w:t>
      </w:r>
    </w:p>
    <w:p w14:paraId="2A271196" w14:textId="77777777" w:rsidR="00237696" w:rsidRDefault="00237696">
      <w:r>
        <w:rPr>
          <w:b/>
        </w:rPr>
        <w:t xml:space="preserve">Rom/Vatikanstadt </w:t>
      </w:r>
      <w:r>
        <w:t xml:space="preserve">(POW) Als sich frühmorgens am Mittwoch, 9. September, die Menschenmassen auf den Petersplatz drängen, ist die Aufregung bei den 520 Pilgerinnen und Pilgern aus dem Bistum Würzburg groß. Das Highlight der Romwallfahrt der Kirchenchöre und Ziel der Pilgerreise ist erreicht: der Vatikan mit dem Petersdom. Doch nicht nur das. An diesem sonnigen Tag nehmen die Mitglieder der Kirchenchöre an einer Papstaudienz teil. Nach den strengen Sicherheitskontrollen werden sie in das vordere Drittel des Petersplatzes geleitet. Ein Blick nach rechts und links macht die weltkirchliche Dimension dieses Moments deutlich. </w:t>
      </w:r>
      <w:r w:rsidRPr="005730E4">
        <w:t xml:space="preserve">Würzburger Pilgerinnen und Pilger sitzen neben Gläubigen aus Polen, Brasilien und Spanien. </w:t>
      </w:r>
      <w:r>
        <w:t xml:space="preserve">Zu Beginn der Audienz sind es laut </w:t>
      </w:r>
      <w:proofErr w:type="spellStart"/>
      <w:r>
        <w:t>Vatican</w:t>
      </w:r>
      <w:proofErr w:type="spellEnd"/>
      <w:r>
        <w:t xml:space="preserve"> News 22.000 Menschen, die sich auf dem Petersplatz versammelt haben.</w:t>
      </w:r>
    </w:p>
    <w:p w14:paraId="37DA71AC" w14:textId="77777777" w:rsidR="00237696" w:rsidRDefault="00237696" w:rsidP="008A00AC">
      <w:r w:rsidRPr="005730E4">
        <w:t xml:space="preserve">Je mehr Zeit vergeht und je </w:t>
      </w:r>
      <w:proofErr w:type="gramStart"/>
      <w:r w:rsidRPr="005730E4">
        <w:t>voller der Platz</w:t>
      </w:r>
      <w:proofErr w:type="gramEnd"/>
      <w:r w:rsidRPr="005730E4">
        <w:t xml:space="preserve"> wird, desto spürbarer steigt die Anspannung.</w:t>
      </w:r>
      <w:r>
        <w:t xml:space="preserve"> Um 9.50 Uhr regen sich dann die ersten Köpfe, Kameras und Handys. Als Papst Leo XIV. plötzlich auf der Videoleinwand erscheint, ertönt Jubel. Langsam arbeitet sich das Papamobil an den Gläubigen vorbei. </w:t>
      </w:r>
      <w:r w:rsidRPr="005730E4">
        <w:t>Auf der Leinwand ist zu sehen, wie der Papst Kinder segnet und den Gläubigen mit beeindruckender Ruhe zuwinkt. Stetig kommt er näher – bis er schließlich, nur für einen kurzen Moment, an den Würzburger Pilgerinnen und Pilgern vorbeifährt. „Papa!“, „Leo!“, rufen Hunderte Menschen.</w:t>
      </w:r>
    </w:p>
    <w:p w14:paraId="5247A694" w14:textId="77777777" w:rsidR="00237696" w:rsidRDefault="00237696" w:rsidP="008A00AC">
      <w:r>
        <w:t>In seiner Ansprache hebt der Papst die Bedeutung der Menschenwürde für die Gegenwart hervor. Die Würde von Personen hänge nicht von individuellen Fähigkeiten, Reichtum oder gesellschaftlicher Position ab. „Menschsein heißt immer Beziehung, Gemeinschaft und Teilhabe mit Gott und anderen.“ Mensch zu sein bedeute, sich selbst als ein Geschenk zu begreifen, welches mit anderen geteilt werden solle. Als sei es nicht bedeutend genug, eine Rede des Papstes auf dem Petersplatz zu hören, dürfen sich die Chorsängerinnen und -sänger über einen speziellen Gruß des Papstes freuen. Er dankt den Würzburger Pilgerinnen und Pilgern für ihr Glaubensbekenntnis. „Erinnern wir uns daran, dass es unsere höchste Berufung ist, Gott zu loben und zu preisen. Sein Lob sei immer in eurem Mund.“ Ein Gruß, der bei den Wallfahrerinnen und Wallfahrern Jubel erzeugt.</w:t>
      </w:r>
    </w:p>
    <w:p w14:paraId="21CE6677" w14:textId="77777777" w:rsidR="00237696" w:rsidRDefault="00237696">
      <w:r>
        <w:t xml:space="preserve">Allein dieses Erlebnis wäre genug, um diesen Tag und die ganze Romwallfahrt unvergesslich zu machen. Doch es ist nur das erste Highlight eines ereignisreichen Tages. </w:t>
      </w:r>
      <w:proofErr w:type="gramStart"/>
      <w:r>
        <w:t>Nach einer kurzer Mittagspause</w:t>
      </w:r>
      <w:proofErr w:type="gramEnd"/>
      <w:r>
        <w:t xml:space="preserve"> versammeln sich alle Pilgernden im Petersdom. Viele schwärmen noch immer von der Audienz. </w:t>
      </w:r>
    </w:p>
    <w:p w14:paraId="063DAFE3" w14:textId="77777777" w:rsidR="00237696" w:rsidRDefault="00237696">
      <w:r>
        <w:t xml:space="preserve">Die prunkvollen Verzierungen und das Gefühl, in einem der wichtigsten Orte des Christentums zu stehen, lassen im Petersdom viele Pilgernde staunen. Stetig führt es die Gruppe in den hinteren Teil der Kirche. Vorbei an Papstgräbern, Denkmälern und der Bronzestatue des heiligen Petrus. In der „Cathedra Sancti Petri </w:t>
      </w:r>
      <w:proofErr w:type="spellStart"/>
      <w:r>
        <w:t>Apostoli</w:t>
      </w:r>
      <w:proofErr w:type="spellEnd"/>
      <w:r>
        <w:t xml:space="preserve">“, der Apsis der Basilika, ist alles für einen Gottesdienst vorbereitet. Langsam füllen sich die Stuhlreihen mit Sängerinnen und Sängern. Nach kurzem Einsingen beginnt die Eucharistiefeier mit Bischof Dr. Franz Jung. Die gewaltige Stimmkraft der Pilgernden unter der Leitung von Diözesanmusikdirektor Rainer Aberle schallt durch den Petersdom. Und </w:t>
      </w:r>
      <w:proofErr w:type="gramStart"/>
      <w:r>
        <w:t>während die Kommunion</w:t>
      </w:r>
      <w:proofErr w:type="gramEnd"/>
      <w:r>
        <w:t xml:space="preserve"> gespendet wird, ist es der Kammerchor unter der Leitung von Christian Stegmann, welcher trotz leiserer Klänge diesen Moment für viele besonders macht.</w:t>
      </w:r>
    </w:p>
    <w:p w14:paraId="079143FA" w14:textId="77777777" w:rsidR="00237696" w:rsidRDefault="00237696">
      <w:r>
        <w:t>An der Absperrung, die von dem Sicherheitspersonal der Basilika errichtet wurde, sammeln sich immer mehr Touristen. Sie zücken ihre Handys, filmen das Innere des Doms oder lauschen einfach der Musik. Es ist nebensächlich, dass viele die deutschen Verse nicht verstehen. Ein Sicherheitsmitarbeiter berichtet mit strahlenden Augen, dass es der schönste Gottesdienst gewesen sei, den er von einer ausländischen Gruppe erlebt habe: „Vielen Dank, ich habe mich wie im Himmel gefühlt.“</w:t>
      </w:r>
    </w:p>
    <w:p w14:paraId="038FD108" w14:textId="77777777" w:rsidR="00237696" w:rsidRDefault="00237696">
      <w:r>
        <w:t xml:space="preserve">Auch Bischof Jung hebt in seiner Predigt die Besonderheit dieses Moments hervor. „Wie schön, dass wir hier in der Hauptkirche des Christentums zusammen Gottesdienst feiern dürfen.“ Er zeigt auf den großen Bischofsthron, welcher in der „Cathedra Sancti Petri </w:t>
      </w:r>
      <w:proofErr w:type="spellStart"/>
      <w:r>
        <w:t>Apostoli</w:t>
      </w:r>
      <w:proofErr w:type="spellEnd"/>
      <w:r>
        <w:t xml:space="preserve">“ über dem Altar zu schweben scheint. Es ist ein Thron aus vergoldeter Bronze, flankiert von zwei Engelsstatuen, und er ist fast 15 Meter hoch. Er wird gesäumt von vier fast sechs Meter hohen Statuen, die griechische und lateinische Kirchenlehrer </w:t>
      </w:r>
    </w:p>
    <w:p w14:paraId="692D9522" w14:textId="77777777" w:rsidR="00237696" w:rsidRDefault="00237696">
      <w:pPr>
        <w:spacing w:before="0" w:after="0"/>
      </w:pPr>
      <w:r>
        <w:br w:type="page"/>
      </w:r>
    </w:p>
    <w:p w14:paraId="01D44A87" w14:textId="77777777" w:rsidR="00237696" w:rsidRPr="00237696" w:rsidRDefault="00237696">
      <w:pPr>
        <w:rPr>
          <w:sz w:val="2"/>
          <w:szCs w:val="2"/>
        </w:rPr>
      </w:pPr>
    </w:p>
    <w:p w14:paraId="6AE97D3F" w14:textId="14BF16A4" w:rsidR="00237696" w:rsidRPr="00237696" w:rsidRDefault="00237696">
      <w:r>
        <w:t xml:space="preserve">darstellen. Doch der große, goldene Bischofsthron ist nur eine Schutzhülle. Im Inneren soll ein antiker Holzthron sein, welcher einmal der eigentliche Bischofsstuhl des heiligen Petrus gewesen sein soll. „Als ich 1990 nach dem Zusammenbruch der Sowjetunion hier in den Petersdom kam, in einer Zeit, in der Machthaber gestürzt wurden, habe ich diesen leeren Thron angeschaut. Auf einmal traf es mich: Bei uns muss niemand gestürzt werden“, berichtet Bischof Jung. „Dieser Thron ist leer. Denn er gebührt im Letzten nur Christus. Und alle, ob Papst, Bischof oder Priester, haben die Aufgabe, diesen Platz für Christus freizuhalten.“ Deswegen würden diejenigen seliggepriesen, die sich nicht selbst groß machen. </w:t>
      </w:r>
      <w:r w:rsidRPr="00237696">
        <w:t>„Es werden die seliggepriesen, die hungern und dürsten nach Gerechtigkeit. Wir sind als Christen gerufen, diesen Hunger mitzuempfinden und ihn mit Christus zu sättigen.“</w:t>
      </w:r>
    </w:p>
    <w:p w14:paraId="1A76D944" w14:textId="77777777" w:rsidR="00237696" w:rsidRPr="00237696" w:rsidRDefault="00237696">
      <w:r w:rsidRPr="00237696">
        <w:t>Nach dem Gottesdienst bittet Bischof Jung zwei Pilgernde nach vorne: Margaretha und Manfred Schmidt feiern an diesem Tag ihr 50. Ehejubiläum. „Es geht hier in der Basilika des heiligen Petrus um die Treue bis in den Tod. Um das, was sich Eheleute am Tag ihrer Trauung versprechen. Danke für dieses wunderbare Zeugnis.“ Dann spendet Bischof Jung dem Ehepaar zum Ehejubiläum im Petersdom den Segen.</w:t>
      </w:r>
    </w:p>
    <w:p w14:paraId="5C79D773" w14:textId="77777777" w:rsidR="00237696" w:rsidRPr="00237696" w:rsidRDefault="00237696">
      <w:r w:rsidRPr="00237696">
        <w:t>Nach einem ereignisreichen Tag werden die Wallfahrerinnen und Wallfahrer noch durch den Petersdom geführt. Zweifelsohne für viele ein anstrengender Tag, doch auch ein unvergesslicher.</w:t>
      </w:r>
    </w:p>
    <w:p w14:paraId="494B3723" w14:textId="77777777" w:rsidR="00237696" w:rsidRDefault="00237696">
      <w:pPr>
        <w:jc w:val="right"/>
      </w:pPr>
      <w:r>
        <w:rPr>
          <w:i/>
        </w:rPr>
        <w:t xml:space="preserve">Aus Rom berichtet Paul </w:t>
      </w:r>
      <w:proofErr w:type="spellStart"/>
      <w:r>
        <w:rPr>
          <w:i/>
        </w:rPr>
        <w:t>Frigger</w:t>
      </w:r>
      <w:proofErr w:type="spellEnd"/>
      <w:r>
        <w:rPr>
          <w:i/>
        </w:rPr>
        <w:t xml:space="preserve"> (POW)</w:t>
      </w:r>
    </w:p>
    <w:p w14:paraId="658F03D1" w14:textId="77777777" w:rsidR="00237696" w:rsidRDefault="00237696">
      <w:r>
        <w:t>(62 Zeilen/3826/0856; E-Mail voraus)</w:t>
      </w:r>
    </w:p>
    <w:p w14:paraId="3A925B6B" w14:textId="77777777" w:rsidR="00237696" w:rsidRDefault="00237696">
      <w:pPr>
        <w:rPr>
          <w:i/>
        </w:rPr>
      </w:pPr>
      <w:r>
        <w:rPr>
          <w:b/>
          <w:i/>
          <w:u w:val="single"/>
        </w:rPr>
        <w:t>Weitere Bilder finden Sie hier:</w:t>
      </w:r>
      <w:r>
        <w:rPr>
          <w:i/>
        </w:rPr>
        <w:t xml:space="preserve"> </w:t>
      </w:r>
      <w:r w:rsidRPr="00472B62">
        <w:rPr>
          <w:i/>
        </w:rPr>
        <w:t>https://bistum-wuerzburg.px.media/share/1789128955cOYpL6WyBVD52v</w:t>
      </w:r>
    </w:p>
    <w:p w14:paraId="0695B945" w14:textId="77777777" w:rsidR="00237696" w:rsidRDefault="00237696" w:rsidP="00FA787C"/>
    <w:p w14:paraId="742F3BED" w14:textId="07AF5F30" w:rsidR="00237696" w:rsidRDefault="00237696">
      <w:pPr>
        <w:spacing w:before="0" w:after="0"/>
      </w:pPr>
      <w:r>
        <w:br w:type="page"/>
      </w:r>
    </w:p>
    <w:p w14:paraId="6DE3752C" w14:textId="77777777" w:rsidR="00237696" w:rsidRPr="00237696" w:rsidRDefault="00237696" w:rsidP="00FA787C">
      <w:pPr>
        <w:rPr>
          <w:sz w:val="2"/>
          <w:szCs w:val="2"/>
        </w:rPr>
      </w:pPr>
    </w:p>
    <w:p w14:paraId="765977B2" w14:textId="77777777" w:rsidR="00237696" w:rsidRDefault="00237696">
      <w:pPr>
        <w:pStyle w:val="berschrift1"/>
      </w:pPr>
      <w:r>
        <w:t>„Mein Herz geht auf“</w:t>
      </w:r>
    </w:p>
    <w:p w14:paraId="6151DBE0" w14:textId="77777777" w:rsidR="00237696" w:rsidRDefault="00237696">
      <w:pPr>
        <w:pStyle w:val="Unterzeile1"/>
      </w:pPr>
      <w:r>
        <w:t>Dritter Tag der Romwallfahrt der Kirchenchöre – Auf dem Programm standen Stadtführungen und die erste Eucharistiefeier in Rom</w:t>
      </w:r>
    </w:p>
    <w:p w14:paraId="1C6D1617" w14:textId="77777777" w:rsidR="00237696" w:rsidRDefault="00237696">
      <w:r>
        <w:rPr>
          <w:b/>
        </w:rPr>
        <w:t>Rom</w:t>
      </w:r>
      <w:r>
        <w:t xml:space="preserve"> (POW) Am dritten Tag der Romwallfahrt, Dienstag, 8. September, haben die Kirchenchöre aus dem Bistum Würzburg eine Führung durch die Ewige Stadt erhalten und die erste Eucharistiefeier in Rom gefeiert. Am Vormittag besuchten die 520 Pilgerinnen und Pilger eine der berühmtesten Basiliken Roms und der ganzen Welt. Die „</w:t>
      </w:r>
      <w:proofErr w:type="spellStart"/>
      <w:r>
        <w:t>Basilica</w:t>
      </w:r>
      <w:proofErr w:type="spellEnd"/>
      <w:r>
        <w:t xml:space="preserve"> di San Giovanni in </w:t>
      </w:r>
      <w:proofErr w:type="spellStart"/>
      <w:r>
        <w:t>Laterano</w:t>
      </w:r>
      <w:proofErr w:type="spellEnd"/>
      <w:r>
        <w:t xml:space="preserve">“, auf Deutsch „Lateranbasilika“, ist eine der sieben Pilgerkirchen Roms und die Bischofskirche des Papstes. In acht Gruppen wurden die Pilgerinnen und Pilger von Tourguides durch die Basilika geführt. Die erste Station, die heilige Pforte der Basilika, zeigte gleich zu Beginn die Bedeutung der Kirche. Als eine der vier Heiligen Pforten Roms war sie im Heiligen Jahr 2025 geöffnet. Auch im Inneren boten sich für die Reisenden eindrucksvolle Anblicke. Besonders die goldene Decke der Kirche zog die Blicke der Besucherinnen und Besucher auf sich. Eine der Chorgruppen entschied sich spontan, ein Ständchen zu singen. </w:t>
      </w:r>
    </w:p>
    <w:p w14:paraId="1FF5318C" w14:textId="77777777" w:rsidR="00237696" w:rsidRDefault="00237696">
      <w:r>
        <w:t>Nach dem Besuch der Lateranbasilika ging es weiter auf eine Stadtführung durch Rom. Mit dem Bus wurden Kolosseum und der Circus Maximus passiert, bevor es zu Fuß zum Pantheon ging. Nach einer kleinen Mittagspause besuchten die Pilgerinnen und Pilger außerdem die Spanische Treppe und den Trevi-Brunnen. Die vollen Straßen, zahlreiche Touristen sowie die hohen Temperaturen ermüdeten so manche Pilger. Dennoch waren alle wieder für den Gottesdienst in der „</w:t>
      </w:r>
      <w:proofErr w:type="spellStart"/>
      <w:r>
        <w:t>Sant’Ignazio</w:t>
      </w:r>
      <w:proofErr w:type="spellEnd"/>
      <w:r>
        <w:t xml:space="preserve"> di Loyola in Campo Marzio“ zum Singen bereit. </w:t>
      </w:r>
    </w:p>
    <w:p w14:paraId="1C7A7C63" w14:textId="77777777" w:rsidR="00237696" w:rsidRDefault="00237696">
      <w:r>
        <w:t xml:space="preserve">Für Bischof Dr. Franz Jung war die Eucharistiefeier in der Kirche des heiligen Ignatius und des Jesuitenordens zugleich eine Reise in die eigene Vergangenheit. Er wurde am 10. Oktober 1992 in dieser Kirche mit neun Mitbrüdern zum Priester geweiht. Bereits zu Beginn des Gottesdienstes sprach der Bischof über die besondere Verbindung zu diesem Ort: „So wie das Herz bei Ihrem Gesang aufgeht, geht mir das Herz auf, wenn ich in diese Kirche komme.“ Er habe viele Stunden in der Kirche verbracht und freue sich, dass an diesem Ort gemeinsam der Gottesdienst gefeiert werde. Auch die Verbindung des Jesuitenordens zur Musik und zum Gesang griff Bischof Jung auf. „Lange hieß es: Der Jesuit singt nicht.“ Doch mit der Zeit habe der Orden verstanden, dass Musik eine der wichtigsten Formen der Evangelisierung sei. So habe die Musik auch zu seiner Studienzeit eine große Rolle gespielt. </w:t>
      </w:r>
    </w:p>
    <w:p w14:paraId="2202A21B" w14:textId="77777777" w:rsidR="00237696" w:rsidRDefault="00237696">
      <w:r>
        <w:t xml:space="preserve">Die Pilgerinnen und Pilger der Kirchenchöre füllten das Gotteshaus mit festlichen Klängen. Unter der Leitung von Diözesanmusikdirektor Rainer Aberle gestalteten der große Chor und die Blasmusiker gemeinsam den Gottesdienst musikalisch. Die Musik zog auch zahlreiche Touristen an. Immer wieder zückten sie ihre Handys, um die Eindrücke von der besonderen Atmosphäre festzuhalten. Andere wiederum verweilten noch einige Minuten länger, um dem Gesang zu lauschen. </w:t>
      </w:r>
    </w:p>
    <w:p w14:paraId="5A11ABDE" w14:textId="77777777" w:rsidR="00237696" w:rsidRDefault="00237696">
      <w:r>
        <w:t xml:space="preserve">Im Anschluss an den Gottesdienst blickte Bischof Jung noch einmal auf die Atmosphäre während des Gottesdienstes zurück. „Es hat sich angefühlt wie nach Hause kommen.“ Dass dies zugleich der erste große Gottesdienst der Pilger aus dem Bistum Würzburg in Rom gewesen sei, habe die Feier zusätzlich besonders festlich gemacht. „Die Gottesdienste sind die Punkte, an denen wir alle zusammenkommen, und da merkt man, wie alle im Singen zu einer großen Gemeinschaft werden.“ </w:t>
      </w:r>
    </w:p>
    <w:p w14:paraId="72FB371E" w14:textId="77777777" w:rsidR="00237696" w:rsidRDefault="00237696">
      <w:r>
        <w:t>Nach einem ereignisreichen Tag in Rom stieg bei den Pilgerinnen und Pilgern bereits die Vorfreude auf den nächsten Höhepunkt der Wallfahrt: die Papstaudienz mit anschließender Eucharistiefeier im Petersdom am vierten Tag der Reise.</w:t>
      </w:r>
    </w:p>
    <w:p w14:paraId="2A7E6114" w14:textId="77777777" w:rsidR="00237696" w:rsidRDefault="00237696">
      <w:pPr>
        <w:jc w:val="right"/>
        <w:rPr>
          <w:i/>
        </w:rPr>
      </w:pPr>
      <w:r>
        <w:rPr>
          <w:i/>
        </w:rPr>
        <w:t xml:space="preserve">Aus Rom berichtet Paul </w:t>
      </w:r>
      <w:proofErr w:type="spellStart"/>
      <w:r>
        <w:rPr>
          <w:i/>
        </w:rPr>
        <w:t>Frigger</w:t>
      </w:r>
      <w:proofErr w:type="spellEnd"/>
      <w:r>
        <w:rPr>
          <w:i/>
        </w:rPr>
        <w:t xml:space="preserve"> (POW)</w:t>
      </w:r>
    </w:p>
    <w:p w14:paraId="4D5EF463" w14:textId="77777777" w:rsidR="00237696" w:rsidRDefault="00237696">
      <w:pPr>
        <w:rPr>
          <w:iCs/>
        </w:rPr>
      </w:pPr>
      <w:r>
        <w:rPr>
          <w:iCs/>
        </w:rPr>
        <w:t>(38 Zeilen/3726/0849; E-Mail voraus)</w:t>
      </w:r>
    </w:p>
    <w:p w14:paraId="4ED255AD" w14:textId="77777777" w:rsidR="00237696" w:rsidRPr="00C803E3" w:rsidRDefault="00237696">
      <w:pPr>
        <w:rPr>
          <w:bCs/>
          <w:i/>
          <w:iCs/>
        </w:rPr>
      </w:pPr>
      <w:r>
        <w:rPr>
          <w:b/>
          <w:i/>
          <w:iCs/>
          <w:u w:val="single"/>
        </w:rPr>
        <w:t>Weitere Bilder finden Sie hier:</w:t>
      </w:r>
      <w:r w:rsidRPr="0057256D">
        <w:rPr>
          <w:bCs/>
        </w:rPr>
        <w:t xml:space="preserve"> </w:t>
      </w:r>
      <w:r w:rsidRPr="004277DA">
        <w:rPr>
          <w:bCs/>
          <w:i/>
          <w:iCs/>
        </w:rPr>
        <w:t>https://bistum-wuerzburg.px.media/share/1788957522lwTqWhcwNlzLyu</w:t>
      </w:r>
    </w:p>
    <w:p w14:paraId="595E1C52" w14:textId="081B6CAF" w:rsidR="00237696" w:rsidRDefault="00237696">
      <w:pPr>
        <w:spacing w:before="0" w:after="0"/>
      </w:pPr>
      <w:r>
        <w:br w:type="page"/>
      </w:r>
    </w:p>
    <w:p w14:paraId="1F25284E" w14:textId="77777777" w:rsidR="00237696" w:rsidRPr="00237696" w:rsidRDefault="00237696" w:rsidP="00FA787C">
      <w:pPr>
        <w:rPr>
          <w:sz w:val="2"/>
          <w:szCs w:val="2"/>
        </w:rPr>
      </w:pPr>
    </w:p>
    <w:p w14:paraId="569EAB07" w14:textId="77777777" w:rsidR="00237696" w:rsidRDefault="00237696">
      <w:pPr>
        <w:pStyle w:val="Textkrper"/>
        <w:spacing w:after="113" w:line="240" w:lineRule="auto"/>
      </w:pPr>
      <w:r>
        <w:rPr>
          <w:rStyle w:val="Fett"/>
          <w:sz w:val="48"/>
          <w:szCs w:val="48"/>
        </w:rPr>
        <w:t>Singend unterwegs zur Ewigen Stadt</w:t>
      </w:r>
    </w:p>
    <w:p w14:paraId="201421DB" w14:textId="77777777" w:rsidR="00237696" w:rsidRDefault="00237696">
      <w:pPr>
        <w:pStyle w:val="Unterzeile1"/>
        <w:spacing w:after="113"/>
      </w:pPr>
      <w:r>
        <w:t>Nach zwei herausfordernden Reisetagen sind die Kirchenchöre aus dem Bistum Würzburg in Rom angekommen</w:t>
      </w:r>
    </w:p>
    <w:p w14:paraId="3F63A121" w14:textId="77777777" w:rsidR="00237696" w:rsidRDefault="00237696">
      <w:pPr>
        <w:spacing w:before="0" w:after="113"/>
      </w:pPr>
      <w:r>
        <w:rPr>
          <w:b/>
        </w:rPr>
        <w:t>Würzburg/Verona/Rom</w:t>
      </w:r>
      <w:r>
        <w:t xml:space="preserve"> (POW) Die insgesamt 520 Teilnehmerinnen und Teilnehmer der Romwallfahrt der Kirchenchöre aus dem Bistum Würzburg haben erfolgreich ihre Pilgerreise begonnen und </w:t>
      </w:r>
      <w:r>
        <w:rPr>
          <w:color w:val="000000"/>
        </w:rPr>
        <w:t>sind</w:t>
      </w:r>
      <w:r>
        <w:rPr>
          <w:color w:val="2A6099"/>
        </w:rPr>
        <w:t xml:space="preserve"> </w:t>
      </w:r>
      <w:r>
        <w:t xml:space="preserve">ohne Zwischenfälle in der Ewigen Stadt angekommen. Am Sonntag, 5. September, starteten die neun Busse frühmorgens unter anderem in Würzburg und Aschaffenburg. </w:t>
      </w:r>
    </w:p>
    <w:p w14:paraId="6C294F45" w14:textId="77777777" w:rsidR="00237696" w:rsidRDefault="00237696">
      <w:pPr>
        <w:spacing w:before="0" w:after="113"/>
      </w:pPr>
      <w:r>
        <w:t>Um 7.30 Uhr kamen erstmals alle Reisenden zu einem Morgenlob in der Wallfahrtskirche</w:t>
      </w:r>
      <w:r>
        <w:rPr>
          <w:color w:val="000000"/>
        </w:rPr>
        <w:t xml:space="preserve"> „Zu Unserer Lieben Frau“ </w:t>
      </w:r>
      <w:r>
        <w:t xml:space="preserve">in Schönenberg in der Nähe von Ellwangen zusammen. Nach einem kurzen, ersten Einsingen zum Wachwerden begrüßte Bischof Dr. Franz Jung die Pilgerinnen und Pilger. Er betonte die besondere Kraft des Glaubens, die im Singen stecke: „Wer singt, der betet doppelt.“ Zudem dankte er allen, die sich auf den Weg gemacht hätten. In der Kirche wurde trotz früher Stunde bereits die gewaltige Kraft der Kirchenchöre hörbar. Nach kurzer Pause ging es weiter Richtung Süden. </w:t>
      </w:r>
    </w:p>
    <w:p w14:paraId="07D2F392" w14:textId="77777777" w:rsidR="00237696" w:rsidRDefault="00237696">
      <w:pPr>
        <w:spacing w:before="0" w:after="113"/>
      </w:pPr>
      <w:r>
        <w:t xml:space="preserve">Im Innsbrucker </w:t>
      </w:r>
      <w:r>
        <w:rPr>
          <w:color w:val="2A6099"/>
        </w:rPr>
        <w:t>„</w:t>
      </w:r>
      <w:r>
        <w:t xml:space="preserve">Stift Wilten“ trafen sich die Sängerinnen und Sänger erneut, diesmal für die erste Eucharistiefeier der Reise. Die Blasmusiker, die an der Pilgerreise teilnehmen, erzeugten unter der musikalischen Leitung von Diözesanmusikdirektor Rainer Aberle eine besondere Stimmung, die zusammen mit dem Chorgesang die ganze Stiftskirche erfüllte. In seiner Predigt sprach Bischof Jung über den besonderen Bund, der durch einen Chor entstehe. „Menschen, die aus dem Glauben zusammenkommen, sind eine besondere Gemeinschaft. Hier ist es egal, wer jemand ist. Das Entscheidende ist der Glaube.“ </w:t>
      </w:r>
    </w:p>
    <w:p w14:paraId="42D6D1ED" w14:textId="77777777" w:rsidR="00237696" w:rsidRDefault="00237696">
      <w:pPr>
        <w:spacing w:before="0" w:after="113"/>
      </w:pPr>
      <w:r>
        <w:t xml:space="preserve">Der zweite Reisetag, Montag, 7. September, startete in der Nähe von Verona. Schon in der Frühe ertönte im Bus mal ein lautes, mal ein leises „Roma, Roma, Roma“. Immer höher auf der Tonleiter. Die ersten Singübungen für eine Eucharistiefeier in einer besonderen Kirche. In der Basilika </w:t>
      </w:r>
      <w:proofErr w:type="spellStart"/>
      <w:r>
        <w:t>Sant</w:t>
      </w:r>
      <w:proofErr w:type="spellEnd"/>
      <w:r>
        <w:t xml:space="preserve">' Andrea im italienischen Mantua liegen der Überlieferung </w:t>
      </w:r>
      <w:proofErr w:type="gramStart"/>
      <w:r>
        <w:t>nach die Reliquien</w:t>
      </w:r>
      <w:proofErr w:type="gramEnd"/>
      <w:r>
        <w:t xml:space="preserve"> des heiligen Blutes Christi. Die Basilika existiert seit 1514 und ist ein berühmtes Pilgerziel. Nach dem Gottesdienst bildeten die Pilgerinnen und Pilger eine lange Schlange, um in der Krypta nach und nach die Reliquien in Augenschein zu nehmen </w:t>
      </w:r>
      <w:r>
        <w:rPr>
          <w:rFonts w:eastAsia="Arial" w:cs="Arial"/>
        </w:rPr>
        <w:t>‒</w:t>
      </w:r>
      <w:r>
        <w:t xml:space="preserve"> zweifellos ein erstes Highlight der Reise. </w:t>
      </w:r>
    </w:p>
    <w:p w14:paraId="4640392E" w14:textId="77777777" w:rsidR="00237696" w:rsidRDefault="00237696">
      <w:pPr>
        <w:spacing w:before="0" w:after="113"/>
      </w:pPr>
      <w:r>
        <w:t>Danach stand den Reisenden der restliche Weg bis nach Rom bevor, der immer wieder durch lange Staus deren Geduld auf die Probe stellte. Am späten Montagabend kamen alle gesund und halbwegs munter in der Ewigen Stadt an.</w:t>
      </w:r>
    </w:p>
    <w:p w14:paraId="28DE6983" w14:textId="77777777" w:rsidR="00237696" w:rsidRDefault="00237696">
      <w:pPr>
        <w:spacing w:before="0" w:after="113"/>
        <w:jc w:val="right"/>
      </w:pPr>
      <w:r>
        <w:rPr>
          <w:i/>
        </w:rPr>
        <w:t xml:space="preserve"> Aus Rom berichtet Paul </w:t>
      </w:r>
      <w:proofErr w:type="spellStart"/>
      <w:r>
        <w:rPr>
          <w:i/>
        </w:rPr>
        <w:t>Frigger</w:t>
      </w:r>
      <w:proofErr w:type="spellEnd"/>
      <w:r>
        <w:rPr>
          <w:i/>
        </w:rPr>
        <w:t xml:space="preserve"> (POW)</w:t>
      </w:r>
    </w:p>
    <w:p w14:paraId="77828B39" w14:textId="77777777" w:rsidR="00237696" w:rsidRDefault="00237696">
      <w:pPr>
        <w:spacing w:before="0" w:after="113"/>
      </w:pPr>
      <w:r>
        <w:t>(27 Zeilen/3726/0847; E-Mail voraus)</w:t>
      </w:r>
    </w:p>
    <w:p w14:paraId="6623F23B" w14:textId="77777777" w:rsidR="00237696" w:rsidRPr="005C7C7A" w:rsidRDefault="00237696">
      <w:pPr>
        <w:spacing w:before="0" w:after="113"/>
        <w:rPr>
          <w:i/>
          <w:iCs/>
        </w:rPr>
      </w:pPr>
      <w:r w:rsidRPr="00181A3C">
        <w:rPr>
          <w:b/>
          <w:bCs/>
          <w:i/>
          <w:iCs/>
          <w:u w:val="single"/>
        </w:rPr>
        <w:t>Weitere Bilder finden Sie hier:</w:t>
      </w:r>
      <w:r w:rsidRPr="005C7C7A">
        <w:rPr>
          <w:i/>
          <w:iCs/>
        </w:rPr>
        <w:t xml:space="preserve"> </w:t>
      </w:r>
      <w:r w:rsidRPr="00FA6750">
        <w:rPr>
          <w:i/>
          <w:iCs/>
        </w:rPr>
        <w:t>https://bistum-wuerzburg.px.media/share/1788956794sst736xxRPwoIx</w:t>
      </w:r>
    </w:p>
    <w:p w14:paraId="4B2B82B3" w14:textId="77777777" w:rsidR="00237696" w:rsidRDefault="00237696" w:rsidP="00FA787C"/>
    <w:p w14:paraId="018CB3D9" w14:textId="068DB592" w:rsidR="00FA787C" w:rsidRDefault="00FA787C">
      <w:pPr>
        <w:spacing w:before="0" w:after="0"/>
      </w:pPr>
      <w:r>
        <w:br w:type="page"/>
      </w:r>
    </w:p>
    <w:p w14:paraId="583EF428" w14:textId="6A7AB8DE" w:rsidR="00FA787C" w:rsidRPr="00EF0C43" w:rsidRDefault="00FA787C" w:rsidP="00FA787C">
      <w:pPr>
        <w:rPr>
          <w:sz w:val="2"/>
          <w:szCs w:val="2"/>
        </w:rPr>
      </w:pPr>
    </w:p>
    <w:p w14:paraId="0229830B" w14:textId="77777777" w:rsidR="00FA787C" w:rsidRDefault="00FA787C" w:rsidP="00FA787C">
      <w:pPr>
        <w:pStyle w:val="POW-Dachzeile"/>
      </w:pPr>
      <w:r>
        <w:t>Berichte</w:t>
      </w:r>
    </w:p>
    <w:p w14:paraId="0D94EEAD" w14:textId="77777777" w:rsidR="00FA787C" w:rsidRPr="00BB2D73" w:rsidRDefault="00FA787C" w:rsidP="00FA787C">
      <w:pPr>
        <w:pStyle w:val="POW-Standard"/>
        <w:rPr>
          <w:sz w:val="6"/>
          <w:szCs w:val="6"/>
        </w:rPr>
      </w:pPr>
    </w:p>
    <w:p w14:paraId="6997892D" w14:textId="77777777" w:rsidR="006549B5" w:rsidRDefault="006549B5">
      <w:pPr>
        <w:pStyle w:val="Textkrper"/>
        <w:spacing w:after="113" w:line="240" w:lineRule="auto"/>
        <w:rPr>
          <w:b/>
          <w:bCs/>
          <w:sz w:val="48"/>
          <w:szCs w:val="48"/>
        </w:rPr>
      </w:pPr>
      <w:r>
        <w:rPr>
          <w:b/>
          <w:bCs/>
          <w:sz w:val="48"/>
          <w:szCs w:val="48"/>
        </w:rPr>
        <w:t>Unterstützung für Menschen in schwierigen Situationen</w:t>
      </w:r>
    </w:p>
    <w:p w14:paraId="75767755" w14:textId="77777777" w:rsidR="006549B5" w:rsidRDefault="006549B5">
      <w:pPr>
        <w:pStyle w:val="Textkrper"/>
        <w:spacing w:after="113" w:line="240" w:lineRule="auto"/>
        <w:rPr>
          <w:b/>
          <w:bCs/>
          <w:sz w:val="24"/>
        </w:rPr>
      </w:pPr>
      <w:r>
        <w:rPr>
          <w:b/>
          <w:bCs/>
          <w:sz w:val="24"/>
        </w:rPr>
        <w:t>Kollekte des Würzburger Katholikentags in Tansania und Würzburg übergeben </w:t>
      </w:r>
    </w:p>
    <w:p w14:paraId="5CCCFEF9" w14:textId="77777777" w:rsidR="006549B5" w:rsidRDefault="006549B5">
      <w:pPr>
        <w:pStyle w:val="Textkrper"/>
        <w:spacing w:after="113" w:line="240" w:lineRule="auto"/>
      </w:pPr>
      <w:r>
        <w:rPr>
          <w:b/>
          <w:bCs/>
        </w:rPr>
        <w:t>Würzburg/</w:t>
      </w:r>
      <w:proofErr w:type="spellStart"/>
      <w:r>
        <w:rPr>
          <w:b/>
          <w:bCs/>
        </w:rPr>
        <w:t>Mbinga</w:t>
      </w:r>
      <w:proofErr w:type="spellEnd"/>
      <w:r>
        <w:rPr>
          <w:b/>
          <w:bCs/>
        </w:rPr>
        <w:t xml:space="preserve"> </w:t>
      </w:r>
      <w:r>
        <w:t xml:space="preserve">(POW/KT) Insgesamt 53.462,71 Euro hat die Kollekte der Gottesdienste auf dem 104. Deutschen Katholikentag in Würzburg ergeben. Diese wurde nun zu gleichen Teilen an ein Internat für Kinder mit Albinismus in </w:t>
      </w:r>
      <w:proofErr w:type="spellStart"/>
      <w:r>
        <w:t>Mbinga</w:t>
      </w:r>
      <w:proofErr w:type="spellEnd"/>
      <w:r>
        <w:t xml:space="preserve"> in Tansania und den Herzenswunsch-Krankenwagen der Malteser in Würzburg übergeben. </w:t>
      </w:r>
    </w:p>
    <w:p w14:paraId="3F5E837A" w14:textId="7E385305" w:rsidR="006549B5" w:rsidRDefault="006549B5">
      <w:pPr>
        <w:pStyle w:val="Textkrper"/>
        <w:spacing w:after="113" w:line="240" w:lineRule="auto"/>
      </w:pPr>
      <w:r>
        <w:t xml:space="preserve">Generalvikar Dr. Jürgen Vorndran, Vorstandsmitglied im Trägerverein des 104. Deutschen Katholikentags Würzburg, nutzte seine Tansaniareise im Würzburger Partnerbistum </w:t>
      </w:r>
      <w:proofErr w:type="spellStart"/>
      <w:r>
        <w:t>Mbinga</w:t>
      </w:r>
      <w:proofErr w:type="spellEnd"/>
      <w:r>
        <w:t xml:space="preserve"> und seinen Besuch im Internat Sankt Albin für eine symbolische Scheckübergabe der Kollekte. Er wurde dort zusammen mit Bischof John C. </w:t>
      </w:r>
      <w:proofErr w:type="spellStart"/>
      <w:r>
        <w:t>Ndimbo</w:t>
      </w:r>
      <w:proofErr w:type="spellEnd"/>
      <w:r>
        <w:t xml:space="preserve"> vom Schulleiter der Wilhelm-Heinz-Schule, </w:t>
      </w:r>
      <w:proofErr w:type="spellStart"/>
      <w:r>
        <w:t>Thimothe</w:t>
      </w:r>
      <w:proofErr w:type="spellEnd"/>
      <w:r>
        <w:t xml:space="preserve"> </w:t>
      </w:r>
      <w:proofErr w:type="spellStart"/>
      <w:r>
        <w:t>Ndunguru</w:t>
      </w:r>
      <w:proofErr w:type="spellEnd"/>
      <w:r>
        <w:t xml:space="preserve">, und der Leiterin des Internats, Schwester Thekla </w:t>
      </w:r>
      <w:proofErr w:type="spellStart"/>
      <w:r>
        <w:t>Rumgu</w:t>
      </w:r>
      <w:proofErr w:type="spellEnd"/>
      <w:r>
        <w:t xml:space="preserve">, sowie vielen begeisterten Kindern empfangen. In einer kleinen Zeremonie dankte Bischof </w:t>
      </w:r>
      <w:proofErr w:type="spellStart"/>
      <w:r>
        <w:t>Ndimbo</w:t>
      </w:r>
      <w:proofErr w:type="spellEnd"/>
      <w:r>
        <w:t xml:space="preserve"> den Organisatoren des Katholikentags sowie dem Bistum Würzburg für die Auswahl des </w:t>
      </w:r>
      <w:proofErr w:type="spellStart"/>
      <w:r>
        <w:t>Kollektenprojektes</w:t>
      </w:r>
      <w:proofErr w:type="spellEnd"/>
      <w:r>
        <w:t>. „Sie haben damit ein starkes Zeichen der Solidarität zwischen den Kirchen in Tansania und in Deutschland gesetzt. Mit der Spende können wir in unserem Internat für Kinder mit Albinismus den Bau eines Jungentrakts in Angriff nehmen. Damit können wir ihnen bald, wie bereits seit drei Jahren den Mädchen, ein gutes Zuhause und bessere Lernbedingungen bieten. Mein Dank gilt allen Spendern. – Asante Sana</w:t>
      </w:r>
      <w:r w:rsidR="00A81114">
        <w:t>!</w:t>
      </w:r>
      <w:r>
        <w:t xml:space="preserve"> (Suaheli: Herzlichen Dank!)“ Sankt Albin ist die einzige Schule im Süden Tansanias, die auf die speziellen Bedürfnisse von Kindern mit Albinismus ausgerichtet ist. Diese haben oft mit Vorurteilen und Vernachlässigung zu kämpfen. Das von Ordensschwestern geleitete Internat Sankt Albin bietet diesen Kindern einen geschützten Raum zum Lernen und Wachsen. Die Diözese übernimmt die Verpflegung, Kleidung, medizinische Betreuung und den Schulbesuch in der Wilhelm-Heinz-Bistumsschule.  </w:t>
      </w:r>
    </w:p>
    <w:p w14:paraId="27E6C42D" w14:textId="77777777" w:rsidR="006549B5" w:rsidRDefault="006549B5">
      <w:pPr>
        <w:pStyle w:val="Textkrper"/>
        <w:spacing w:after="113" w:line="240" w:lineRule="auto"/>
      </w:pPr>
      <w:r>
        <w:t>Eine zweite Scheckübergabe fand in dieser Woche am Würzburger Kiliansdom statt. Vor dem Herzenswunsch-Krankenwagen der Malteser überreichte Sabrina Frenkel, stellvertretende Geschäftsführerin des Katholikentags, den symbolischen Scheck an das Team der Würzburger Malteser. </w:t>
      </w:r>
    </w:p>
    <w:p w14:paraId="5B00B88E" w14:textId="77777777" w:rsidR="006549B5" w:rsidRDefault="006549B5">
      <w:pPr>
        <w:pStyle w:val="Textkrper"/>
        <w:spacing w:after="113" w:line="240" w:lineRule="auto"/>
      </w:pPr>
      <w:r>
        <w:t>„Wir sind sehr froh und dankbar über diese tolle Unterstützung durch den Katholikentag für unser Herzenswunsch-Krankenwagen-Projekt“, sagte Martina Mirus, Diözesanleiterin der Würzburger Malteser. „Damit rückt auch die Hospizarbeit der Malteser in den Mittelpunkt und wir können zeigen, dass es Lebensqualität bis zum letzten Moment geben kann und wir Menschen in dieser Phase noch einmal nahe sein können.“ Durch den Katholikentag habe sich die Anfrage nach letzten Herzenswünschen deutlich erhöht. Der Herzenswunsch-Krankenwagen sei seitdem etwa alle zwei Wochen im Einsatz, berichtet das Malteser-Team. Zum Beispiel habe man einem 14-jährigen schwerkranken Jungen noch einmal einen Urlaub mit Familie in einem Leipziger Hospiz ermöglicht. Aber auch viele kleine Fahrten zu Enkelkindern, Freundinnen und Freunden sowie Familienfesten haben stattgefunden. Die Kosten für alle diese Fahrten und der Erhalt des Fahrzeuges werden aus Spenden wie denen der Katholikentags-Teilnehmerinnen und -nehmer finanziert.</w:t>
      </w:r>
    </w:p>
    <w:p w14:paraId="45B500FE" w14:textId="77777777" w:rsidR="006549B5" w:rsidRDefault="006549B5">
      <w:pPr>
        <w:pStyle w:val="Textkrper"/>
        <w:spacing w:after="113" w:line="240" w:lineRule="auto"/>
      </w:pPr>
      <w:r>
        <w:t>Die 53.462,71 Euro für beide Projekte spendeten die Teilnehmerinnen und Teilnehmer des Katholikentags während der zahlreichen kleinen und großen Gottesdienste. Zusätzlich gingen durch Zuschauerinnen und Zuschauer der Fernsehübertragungen sowie des Streamingprogramms des Katholikentags Spenden ein. </w:t>
      </w:r>
    </w:p>
    <w:p w14:paraId="4BF3EF35" w14:textId="6FFB7BFC" w:rsidR="00A81114" w:rsidRDefault="006549B5">
      <w:pPr>
        <w:pStyle w:val="Textkrper"/>
        <w:spacing w:after="113" w:line="240" w:lineRule="auto"/>
      </w:pPr>
      <w:r>
        <w:t xml:space="preserve">Frenkel zeigte sich sehr erfreut über dieses Ergebnis: „Wir danken allen, die mit Ihrer Spende beim Katholikentag Menschen in sehr schwierigen Situationen ganz konkret Mut gemacht haben. Damit haben sie auch all jene ermutigt, die sich, wie bei den Maltesern oder im Bistum </w:t>
      </w:r>
      <w:proofErr w:type="spellStart"/>
      <w:r>
        <w:t>Mbinga</w:t>
      </w:r>
      <w:proofErr w:type="spellEnd"/>
      <w:r>
        <w:t>, täglich für Schwache und Kranke einsetzen. Denn dieses Geld ist auch eine deutliche Anerkennung ihrer Arbeit.“ </w:t>
      </w:r>
    </w:p>
    <w:p w14:paraId="1DD0681D" w14:textId="77777777" w:rsidR="00A81114" w:rsidRDefault="00A81114">
      <w:pPr>
        <w:spacing w:before="0" w:after="0"/>
        <w:rPr>
          <w:rFonts w:ascii="Arial" w:hAnsi="Arial"/>
        </w:rPr>
      </w:pPr>
      <w:r>
        <w:br w:type="page"/>
      </w:r>
    </w:p>
    <w:p w14:paraId="1759ED90" w14:textId="77777777" w:rsidR="006549B5" w:rsidRPr="00A81114" w:rsidRDefault="006549B5">
      <w:pPr>
        <w:pStyle w:val="Textkrper"/>
        <w:spacing w:after="113" w:line="240" w:lineRule="auto"/>
        <w:rPr>
          <w:sz w:val="2"/>
          <w:szCs w:val="2"/>
        </w:rPr>
      </w:pPr>
    </w:p>
    <w:p w14:paraId="682CA369" w14:textId="77777777" w:rsidR="006549B5" w:rsidRDefault="006549B5">
      <w:pPr>
        <w:pStyle w:val="Textkrper"/>
        <w:spacing w:after="113" w:line="240" w:lineRule="auto"/>
      </w:pPr>
      <w:r>
        <w:t>Der 104. Deutsche Katholikentag fand vom 13. bis zum 17. Mai in Würzburg statt. Katholikentage werden vom Zentralkomitee der deutschen Katholiken (ZdK) in der Regel alle zwei Jahre an wechselnden Orten veranstaltet. Der nächste Katholikentag ist in zwei Jahren im Erzbistum Paderborn.  </w:t>
      </w:r>
    </w:p>
    <w:p w14:paraId="1385E736" w14:textId="77777777" w:rsidR="006549B5" w:rsidRDefault="006549B5">
      <w:pPr>
        <w:pStyle w:val="Textkrper"/>
        <w:spacing w:after="113" w:line="240" w:lineRule="auto"/>
      </w:pPr>
      <w:r>
        <w:t>(44 Zeilen/3826/0855; E-Mail voraus)</w:t>
      </w:r>
    </w:p>
    <w:p w14:paraId="1303C3F5" w14:textId="77777777" w:rsidR="006549B5" w:rsidRDefault="006549B5">
      <w:pPr>
        <w:pStyle w:val="Textkrper"/>
        <w:spacing w:after="113" w:line="240" w:lineRule="auto"/>
        <w:rPr>
          <w:i/>
          <w:iCs/>
        </w:rPr>
      </w:pPr>
      <w:r>
        <w:rPr>
          <w:b/>
          <w:bCs/>
          <w:i/>
          <w:iCs/>
          <w:u w:val="single"/>
        </w:rPr>
        <w:t>Hinweis für Redaktionen</w:t>
      </w:r>
      <w:r>
        <w:rPr>
          <w:i/>
          <w:iCs/>
        </w:rPr>
        <w:t>: Fotos abrufbar im Internet</w:t>
      </w:r>
    </w:p>
    <w:p w14:paraId="259526BD" w14:textId="77777777" w:rsidR="00FA787C" w:rsidRDefault="00FA787C" w:rsidP="00FA787C"/>
    <w:p w14:paraId="41A202BD" w14:textId="7F4FD197" w:rsidR="006549B5" w:rsidRDefault="006549B5">
      <w:pPr>
        <w:spacing w:before="0" w:after="0"/>
      </w:pPr>
      <w:r>
        <w:br w:type="page"/>
      </w:r>
    </w:p>
    <w:p w14:paraId="34289241" w14:textId="77777777" w:rsidR="006549B5" w:rsidRPr="006549B5" w:rsidRDefault="006549B5" w:rsidP="00FA787C">
      <w:pPr>
        <w:rPr>
          <w:sz w:val="2"/>
          <w:szCs w:val="2"/>
        </w:rPr>
      </w:pPr>
    </w:p>
    <w:p w14:paraId="60B66191" w14:textId="77777777" w:rsidR="006549B5" w:rsidRPr="001F7477" w:rsidRDefault="006549B5" w:rsidP="001F7477">
      <w:pPr>
        <w:pStyle w:val="berschrift1"/>
      </w:pPr>
      <w:r w:rsidRPr="001F7477">
        <w:t>Auffrischungen für Lebenshelfer</w:t>
      </w:r>
    </w:p>
    <w:p w14:paraId="4FC9D87C" w14:textId="77777777" w:rsidR="006549B5" w:rsidRPr="001F7477" w:rsidRDefault="006549B5" w:rsidP="001F7477">
      <w:pPr>
        <w:pStyle w:val="Textbody"/>
        <w:spacing w:after="120" w:line="240" w:lineRule="auto"/>
        <w:rPr>
          <w:b/>
          <w:bCs/>
          <w:sz w:val="24"/>
        </w:rPr>
      </w:pPr>
      <w:r w:rsidRPr="001F7477">
        <w:rPr>
          <w:b/>
          <w:bCs/>
          <w:sz w:val="24"/>
        </w:rPr>
        <w:t>Das „Update Seelsorge“ informiert künftig über aktuelle Trends in der Pastoral – Fortbildungsformat unterstützt Ehren- und Hauptamtliche</w:t>
      </w:r>
    </w:p>
    <w:p w14:paraId="0D82DA9A" w14:textId="77777777" w:rsidR="006549B5" w:rsidRPr="001F7477" w:rsidRDefault="006549B5" w:rsidP="001F7477">
      <w:pPr>
        <w:pStyle w:val="Textbody"/>
        <w:spacing w:after="120" w:line="240" w:lineRule="auto"/>
        <w:rPr>
          <w:sz w:val="20"/>
          <w:szCs w:val="20"/>
        </w:rPr>
      </w:pPr>
      <w:r w:rsidRPr="001F7477">
        <w:rPr>
          <w:b/>
          <w:bCs/>
          <w:sz w:val="20"/>
          <w:szCs w:val="20"/>
        </w:rPr>
        <w:t>Würzburg</w:t>
      </w:r>
      <w:r w:rsidRPr="001F7477">
        <w:rPr>
          <w:sz w:val="20"/>
          <w:szCs w:val="20"/>
        </w:rPr>
        <w:t xml:space="preserve"> (POW) Aktuell, gut erreichbar und knackig kurz</w:t>
      </w:r>
      <w:r>
        <w:rPr>
          <w:sz w:val="20"/>
          <w:szCs w:val="20"/>
        </w:rPr>
        <w:t>:</w:t>
      </w:r>
      <w:r w:rsidRPr="001F7477">
        <w:rPr>
          <w:sz w:val="20"/>
          <w:szCs w:val="20"/>
        </w:rPr>
        <w:t xml:space="preserve"> So planen die Initiatoren das Format „Update Seelsorge“. Die Schulungen richten sich an ehren- und hauptamtliche Seelsorger in Unterfranken, die ihre pastoralen Kenntnisse auffrischen oder erweitern möchten. Christian Hohm leitet die Abteilung Diakonische Pastoral im Bistum Würzburg. Er erläutert: „Wir erweitern das Fortbildungsangebot um ein neues ökumenisches Format für unseren Kernauftrag, die Seelsorge.“ Der Bedarf bestehe und sei für die Zukunft der Kirche sehr wichtig, berichtet das Würzburger katholische Sonntagsblatt.</w:t>
      </w:r>
    </w:p>
    <w:p w14:paraId="7008F958" w14:textId="77777777" w:rsidR="006549B5" w:rsidRPr="001F7477" w:rsidRDefault="006549B5" w:rsidP="001F7477">
      <w:pPr>
        <w:pStyle w:val="Textbody"/>
        <w:spacing w:after="120" w:line="240" w:lineRule="auto"/>
        <w:rPr>
          <w:sz w:val="20"/>
          <w:szCs w:val="20"/>
        </w:rPr>
      </w:pPr>
      <w:r w:rsidRPr="001F7477">
        <w:rPr>
          <w:sz w:val="20"/>
          <w:szCs w:val="20"/>
        </w:rPr>
        <w:t>Gemeinsam mit Dr. Agnes Rosenhauer, Referentin beim Fortbildungsinstitut der Diözese, und Pfarrer Steffen Lübke konzipierte er das Update. Jede Schulung soll maximal einen halben Tag dauern und in vier Regionen des Bistums angeboten werden. „Wir wollen vorstellen, was sich in verschiedenen pastoralen Tätigkeitsfeldern in den letzten Jahren getan hat“, erläutert Rosenhauer. Die evangelisch-lutherische Kirche in Bayern vertritt Steffen Lübke, der in Würzburg Seelsorgerinnen und Seelsorger ausbildet. Evangelische und katholische Referenten bilden bei den Fortbildungen Zweierteams.</w:t>
      </w:r>
    </w:p>
    <w:p w14:paraId="2352960A" w14:textId="77777777" w:rsidR="006549B5" w:rsidRPr="001F7477" w:rsidRDefault="006549B5" w:rsidP="001F7477">
      <w:pPr>
        <w:pStyle w:val="Textbody"/>
        <w:spacing w:after="120" w:line="240" w:lineRule="auto"/>
        <w:rPr>
          <w:sz w:val="20"/>
          <w:szCs w:val="20"/>
        </w:rPr>
      </w:pPr>
      <w:r w:rsidRPr="001F7477">
        <w:rPr>
          <w:sz w:val="20"/>
          <w:szCs w:val="20"/>
        </w:rPr>
        <w:t>Die Zielgruppe sind Ehren- und Hauptamtliche mit pastoralem Auftrag. „Sie begegnen sich beim Update auf Augenhöhe“, betont Hohm. Alle Teilnehmer könnten voneinander lernen und sich gegenseitig Impulse geben. Zumal die Personalentwicklung Ehrenamtlichen immer mehr Raum geben wird. „Hauptamtlich werden wir als Kirche künftig in der Fläche nicht mehr so präsent sein wie gegenwärtig“, prognostiziert Lübke. „Gut ist es daher, Netzwerke zu haben, damit wir verlässlich für die Menschen da sein können.“ Rosenhauer ergänzt: „Im besten Fall entstehen durch das Update kleine regionale Netzwerke, an denen Ehren- und Hauptamtliche beider Konfessionen beteiligt sind.“</w:t>
      </w:r>
    </w:p>
    <w:p w14:paraId="3252B4DB" w14:textId="77777777" w:rsidR="006549B5" w:rsidRPr="001F7477" w:rsidRDefault="006549B5" w:rsidP="001F7477">
      <w:pPr>
        <w:pStyle w:val="Textbody"/>
        <w:spacing w:after="120" w:line="240" w:lineRule="auto"/>
        <w:rPr>
          <w:sz w:val="20"/>
          <w:szCs w:val="20"/>
        </w:rPr>
      </w:pPr>
      <w:r w:rsidRPr="001F7477">
        <w:rPr>
          <w:sz w:val="20"/>
          <w:szCs w:val="20"/>
        </w:rPr>
        <w:t>Die vier Updates im Winterhalbjahr 2026/2027 widmen sich der demenzsensiblen Seelsorge. „Das Thema Demenz begegnet uns in der Seelsorge häufiger als früher. Es verlangt von uns eine Begegnungshaltung im Umgang mit Betroffenen. Außer den Erkrankten selbst sind ganze Familiensysteme betroffen. Das ist ein Update wert“, unterstreicht Rosenhauer.</w:t>
      </w:r>
    </w:p>
    <w:p w14:paraId="29F10A61" w14:textId="77777777" w:rsidR="006549B5" w:rsidRPr="001F7477" w:rsidRDefault="006549B5" w:rsidP="001F7477">
      <w:pPr>
        <w:pStyle w:val="Textbody"/>
        <w:spacing w:after="120" w:line="240" w:lineRule="auto"/>
        <w:rPr>
          <w:sz w:val="20"/>
          <w:szCs w:val="20"/>
        </w:rPr>
      </w:pPr>
      <w:r w:rsidRPr="001F7477">
        <w:rPr>
          <w:sz w:val="20"/>
          <w:szCs w:val="20"/>
        </w:rPr>
        <w:t>Demenz kann immer und überall zur Nerven- und Geduldsprobe werden: für Angehörige, die Erkrankte versorgen und Seelsorge benötigen; in Gottesdiensten, wenn plötzlich ein älterer Herr aufsteht und in der Kirche umherläuft; bei der Krankenkommunion, wenn ein Ehepartner erkrankt ist.</w:t>
      </w:r>
    </w:p>
    <w:p w14:paraId="1F27F665" w14:textId="77777777" w:rsidR="006549B5" w:rsidRPr="001F7477" w:rsidRDefault="006549B5" w:rsidP="001F7477">
      <w:pPr>
        <w:pStyle w:val="Textbody"/>
        <w:spacing w:after="120" w:line="240" w:lineRule="auto"/>
        <w:rPr>
          <w:sz w:val="20"/>
          <w:szCs w:val="20"/>
        </w:rPr>
      </w:pPr>
      <w:r w:rsidRPr="001F7477">
        <w:rPr>
          <w:sz w:val="20"/>
          <w:szCs w:val="20"/>
        </w:rPr>
        <w:t>Das Update wird auf diese Situationen vorbereiten und die Teilnehmer entsprechend sensibilisieren. „Man kann sich beschenken lassen, wenn man Zugang bekommt zu der Welt, in der eine von Demenz betroffene Person lebt“, hebt Hohm hervor.</w:t>
      </w:r>
    </w:p>
    <w:p w14:paraId="5B243B49" w14:textId="77777777" w:rsidR="006549B5" w:rsidRPr="001F7477" w:rsidRDefault="006549B5" w:rsidP="001F7477">
      <w:pPr>
        <w:pStyle w:val="Textbody"/>
        <w:spacing w:after="120" w:line="240" w:lineRule="auto"/>
        <w:rPr>
          <w:sz w:val="20"/>
          <w:szCs w:val="20"/>
        </w:rPr>
      </w:pPr>
      <w:r w:rsidRPr="001F7477">
        <w:rPr>
          <w:sz w:val="20"/>
          <w:szCs w:val="20"/>
        </w:rPr>
        <w:t>Als mögliche Themen künftiger Updates nennen die Initiatoren den Umgang mit Sterben, Tod und Trauer oder krisensensible Seelsorge. Letztere bedeutet: Die Kirche sollte von Krisensituationen nicht unvorbereitet überrascht werden. Kommunikations- und Arbeitsabläufe sollten durchdacht sein, wenn es zum Beispiel wie Anfang des Jahres in Berlin zu einem mehrtägigen Stromausfall kommt.</w:t>
      </w:r>
    </w:p>
    <w:p w14:paraId="18033B02" w14:textId="77777777" w:rsidR="006549B5" w:rsidRPr="001F7477" w:rsidRDefault="006549B5" w:rsidP="001F7477">
      <w:pPr>
        <w:pStyle w:val="Textbody"/>
        <w:spacing w:after="120" w:line="240" w:lineRule="auto"/>
        <w:rPr>
          <w:sz w:val="20"/>
          <w:szCs w:val="20"/>
        </w:rPr>
      </w:pPr>
      <w:r w:rsidRPr="001F7477">
        <w:rPr>
          <w:sz w:val="20"/>
          <w:szCs w:val="20"/>
        </w:rPr>
        <w:t>„Resilienz ist dabei ein Schlüsselbegriff“, sagt Hohm. „In den kleinen Netzwerken vor Ort gilt es Krisenfähigkeit zu entwickeln, damit wir in einer unerwarteten Situation ansprechbar und handlungsfähig bleiben.“</w:t>
      </w:r>
    </w:p>
    <w:p w14:paraId="4EFB8D3F" w14:textId="77777777" w:rsidR="006549B5" w:rsidRPr="001F7477" w:rsidRDefault="006549B5" w:rsidP="001F7477">
      <w:pPr>
        <w:pStyle w:val="Textbody"/>
        <w:spacing w:after="120" w:line="240" w:lineRule="auto"/>
        <w:rPr>
          <w:sz w:val="20"/>
          <w:szCs w:val="20"/>
        </w:rPr>
      </w:pPr>
      <w:r w:rsidRPr="001F7477">
        <w:rPr>
          <w:sz w:val="20"/>
          <w:szCs w:val="20"/>
        </w:rPr>
        <w:t xml:space="preserve">Die Updates zur demenzsensiblen Seelsorge sind geplant für Samstag, 10. Oktober, im </w:t>
      </w:r>
      <w:proofErr w:type="spellStart"/>
      <w:r w:rsidRPr="001F7477">
        <w:rPr>
          <w:sz w:val="20"/>
          <w:szCs w:val="20"/>
        </w:rPr>
        <w:t>Burkardushaus</w:t>
      </w:r>
      <w:proofErr w:type="spellEnd"/>
      <w:r w:rsidRPr="001F7477">
        <w:rPr>
          <w:sz w:val="20"/>
          <w:szCs w:val="20"/>
        </w:rPr>
        <w:t xml:space="preserve"> Würzburg und Samstag, 7. November, in der Casa Vielfalt Schweinfurt; 2027 dann am Samstag, 30.</w:t>
      </w:r>
      <w:r>
        <w:rPr>
          <w:sz w:val="20"/>
          <w:szCs w:val="20"/>
        </w:rPr>
        <w:t> </w:t>
      </w:r>
      <w:r w:rsidRPr="001F7477">
        <w:rPr>
          <w:sz w:val="20"/>
          <w:szCs w:val="20"/>
        </w:rPr>
        <w:t xml:space="preserve">Januar, im </w:t>
      </w:r>
      <w:proofErr w:type="spellStart"/>
      <w:r w:rsidRPr="001F7477">
        <w:rPr>
          <w:sz w:val="20"/>
          <w:szCs w:val="20"/>
        </w:rPr>
        <w:t>Martinushaus</w:t>
      </w:r>
      <w:proofErr w:type="spellEnd"/>
      <w:r w:rsidRPr="001F7477">
        <w:rPr>
          <w:sz w:val="20"/>
          <w:szCs w:val="20"/>
        </w:rPr>
        <w:t xml:space="preserve"> Aschaffenburg und am Samstag, 13. Februar, im Campus Bad Neustadt, jeweils von 10 bis 13 Uhr. Anmeldungen bis drei Wochen vor dem Termin unter E-Mail fbi@bistum-wuerzburg.de.</w:t>
      </w:r>
    </w:p>
    <w:p w14:paraId="23669BB4" w14:textId="77777777" w:rsidR="006549B5" w:rsidRPr="001F7477" w:rsidRDefault="006549B5" w:rsidP="001F7477">
      <w:pPr>
        <w:pStyle w:val="Textbody"/>
        <w:spacing w:after="120" w:line="240" w:lineRule="auto"/>
        <w:jc w:val="right"/>
        <w:rPr>
          <w:i/>
          <w:iCs/>
          <w:sz w:val="20"/>
          <w:szCs w:val="20"/>
        </w:rPr>
      </w:pPr>
      <w:proofErr w:type="spellStart"/>
      <w:r>
        <w:rPr>
          <w:i/>
          <w:iCs/>
          <w:sz w:val="20"/>
          <w:szCs w:val="20"/>
        </w:rPr>
        <w:t>u</w:t>
      </w:r>
      <w:r w:rsidRPr="001F7477">
        <w:rPr>
          <w:i/>
          <w:iCs/>
          <w:sz w:val="20"/>
          <w:szCs w:val="20"/>
        </w:rPr>
        <w:t>b</w:t>
      </w:r>
      <w:proofErr w:type="spellEnd"/>
      <w:r w:rsidRPr="001F7477">
        <w:rPr>
          <w:i/>
          <w:iCs/>
          <w:sz w:val="20"/>
          <w:szCs w:val="20"/>
        </w:rPr>
        <w:t xml:space="preserve"> (Würzburger katholisches Sonntagsblatt)</w:t>
      </w:r>
    </w:p>
    <w:p w14:paraId="32701EDC" w14:textId="77777777" w:rsidR="006549B5" w:rsidRDefault="006549B5" w:rsidP="001F7477">
      <w:pPr>
        <w:spacing w:before="0"/>
      </w:pPr>
      <w:r>
        <w:t>(41 Zeilen/3726/0842; E-Mail voraus)</w:t>
      </w:r>
    </w:p>
    <w:p w14:paraId="125CA8EE" w14:textId="67D8E71E" w:rsidR="006549B5" w:rsidRDefault="006549B5">
      <w:pPr>
        <w:spacing w:before="0" w:after="0"/>
      </w:pPr>
      <w:r>
        <w:br w:type="page"/>
      </w:r>
    </w:p>
    <w:p w14:paraId="072765E9" w14:textId="77777777" w:rsidR="006549B5" w:rsidRPr="008C578A" w:rsidRDefault="006549B5" w:rsidP="001F7477">
      <w:pPr>
        <w:spacing w:before="0"/>
        <w:rPr>
          <w:sz w:val="2"/>
          <w:szCs w:val="2"/>
        </w:rPr>
      </w:pPr>
    </w:p>
    <w:p w14:paraId="5AEFC2FE" w14:textId="77777777" w:rsidR="006549B5" w:rsidRPr="0073148E" w:rsidRDefault="006549B5" w:rsidP="0073148E">
      <w:pPr>
        <w:pStyle w:val="berschrift1"/>
      </w:pPr>
      <w:r w:rsidRPr="0073148E">
        <w:t>Tipps für einen guten Start ins neue Schuljahr</w:t>
      </w:r>
    </w:p>
    <w:p w14:paraId="3B186CCE" w14:textId="77777777" w:rsidR="006549B5" w:rsidRPr="0073148E" w:rsidRDefault="006549B5" w:rsidP="0073148E">
      <w:pPr>
        <w:rPr>
          <w:sz w:val="24"/>
        </w:rPr>
      </w:pPr>
      <w:r w:rsidRPr="0073148E">
        <w:rPr>
          <w:b/>
          <w:bCs/>
          <w:sz w:val="24"/>
        </w:rPr>
        <w:t xml:space="preserve">Die Schulseelsorger Florian Oberle und Thorsten </w:t>
      </w:r>
      <w:proofErr w:type="spellStart"/>
      <w:r w:rsidRPr="0073148E">
        <w:rPr>
          <w:b/>
          <w:bCs/>
          <w:sz w:val="24"/>
        </w:rPr>
        <w:t>Kneuer</w:t>
      </w:r>
      <w:proofErr w:type="spellEnd"/>
      <w:r w:rsidRPr="0073148E">
        <w:rPr>
          <w:b/>
          <w:bCs/>
          <w:sz w:val="24"/>
        </w:rPr>
        <w:t xml:space="preserve"> raten, Ängste von Kindern ernst zu nehmen und gemeinsam neugierig zu sein</w:t>
      </w:r>
    </w:p>
    <w:p w14:paraId="3312EF35" w14:textId="77777777" w:rsidR="006549B5" w:rsidRPr="0073148E" w:rsidRDefault="006549B5" w:rsidP="0073148E">
      <w:r w:rsidRPr="0073148E">
        <w:rPr>
          <w:b/>
          <w:bCs/>
        </w:rPr>
        <w:t>Würzburg</w:t>
      </w:r>
      <w:r w:rsidRPr="0073148E">
        <w:t xml:space="preserve"> (POW) Der Beginn eines neuen Schuljahres ist für viele Kinder mit Aufregung verbunden. Für manche ist es der erste Schultag überhaupt, andere wechseln die Schule oder müssen sich an eine neue Klasse gewöhnen. Florian Oberle, Diözesanreferent für Schulpastoral im Bistum Würzburg, sieht darin eine besondere Chance: „Aller Anfang ist schwer und gleichzeitig wohnt jedem Anfang ein Zauber inne.“ In dieser Spannung beginne Schule für viele Kinder.</w:t>
      </w:r>
    </w:p>
    <w:p w14:paraId="786F8BF5" w14:textId="77777777" w:rsidR="006549B5" w:rsidRPr="0073148E" w:rsidRDefault="006549B5" w:rsidP="0073148E">
      <w:r w:rsidRPr="0073148E">
        <w:t xml:space="preserve">Eltern könnten ihren Kindern den Einstieg erleichtern, indem sie gemeinsam mit ihnen den Schulweg gehen und sich die neue Schule anschauen, empfiehlt Thorsten </w:t>
      </w:r>
      <w:proofErr w:type="spellStart"/>
      <w:r w:rsidRPr="0073148E">
        <w:t>Kneuer</w:t>
      </w:r>
      <w:proofErr w:type="spellEnd"/>
      <w:r w:rsidRPr="0073148E">
        <w:t>, Diözesanreferent für Schulpastoral und Hochschulseelsorger im Bistum Würzburg. Auch ein Blick auf die Schulhomepage könne helfen, einen ersten Eindruck zu bekommen. Entscheidend sei, gemeinsam neugierig auf das zu sein, was kommt.</w:t>
      </w:r>
    </w:p>
    <w:p w14:paraId="6A592FAF" w14:textId="77777777" w:rsidR="006549B5" w:rsidRPr="0073148E" w:rsidRDefault="006549B5" w:rsidP="0073148E">
      <w:r w:rsidRPr="0073148E">
        <w:t>Gerade Schulanfänger seien beim Start meist nicht auf sich allein gestellt. Eltern, Großeltern, Lehrkräfte und Mitschüler begleiteten sie. Auch kleine Zeichen könnten dieses Gefühl der Gemeinschaft und Begleitung stärken. Bei einem Schulanfangsgottesdienst im vergangenen Jahr erhielten Erstklässler beispielsweise einen kleinen Engel als Reflektor für den Schulranzen. „Da ist noch jemand, der mitgeht. Ich bin begleitet und beschützt“, beschreibt Oberle den Gedanken dahinter.</w:t>
      </w:r>
    </w:p>
    <w:p w14:paraId="7A874C2D" w14:textId="77777777" w:rsidR="006549B5" w:rsidRPr="0073148E" w:rsidRDefault="006549B5" w:rsidP="0073148E">
      <w:r w:rsidRPr="0073148E">
        <w:t>Auch gemeinsame Aktionen könnten Kindern zeigen, dass sie Teil einer neuen Gemeinschaft sind. Oberle erinnert sich an einen Schulanfang unter dem Motto „Schule ist wie ein bunter Blumengarten“. Die Kinder bekamen einen Blumenstempel auf die Hand. Das habe Verbundenheit geschaffen und ihnen das Gefühl gegeben: „Ich habe etwas, was mich mit anderen verbindet.“</w:t>
      </w:r>
    </w:p>
    <w:p w14:paraId="33824100" w14:textId="77777777" w:rsidR="006549B5" w:rsidRPr="0073148E" w:rsidRDefault="006549B5" w:rsidP="0073148E">
      <w:r w:rsidRPr="0073148E">
        <w:t>Hilfreich seien außerdem persönliche Rituale. Eine kleine Überraschung in der Brotdose könne ebenso dazugehören wie ein eigenes Ritual des Kindes. Für Oberle kann etwa ein kleines Kreuzzeichen auf der Hand ein persönliches „Pluszeichen“ sein: „Du bist gut, du schaffst das.“ Auch Lieblingsmusik auf dem Weg zur Schule könne helfen, sich zu regulieren und entspannter in den Tag zu starten. „Es darf auch leicht sein“, sagt der Schulseelsorger.</w:t>
      </w:r>
    </w:p>
    <w:p w14:paraId="27047125" w14:textId="77777777" w:rsidR="006549B5" w:rsidRPr="0073148E" w:rsidRDefault="006549B5" w:rsidP="0073148E">
      <w:r w:rsidRPr="0073148E">
        <w:t xml:space="preserve">Besonders wichtig sei es, Ängste von Kindern ernst zu nehmen. </w:t>
      </w:r>
      <w:proofErr w:type="spellStart"/>
      <w:r w:rsidRPr="0073148E">
        <w:t>Kneuer</w:t>
      </w:r>
      <w:proofErr w:type="spellEnd"/>
      <w:r w:rsidRPr="0073148E">
        <w:t xml:space="preserve"> rät Eltern, Aussagen wie „Du brauchst doch keine Angst zu haben“ zu vermeiden. Stattdessen sollten sie nachfragen und zuhören. Hinter der Angst könnten ganz unterschiedliche Gründe stecken – etwa eine Schulaufgabe, Probleme mit Mitschülern, Leistungsdruck oder eine diffuse Unsicherheit, die das Kind selbst noch nicht benennen könne.</w:t>
      </w:r>
    </w:p>
    <w:p w14:paraId="7075719A" w14:textId="77777777" w:rsidR="006549B5" w:rsidRPr="0073148E" w:rsidRDefault="006549B5" w:rsidP="0073148E">
      <w:r w:rsidRPr="0073148E">
        <w:t xml:space="preserve">Eltern sollten deshalb Räume schaffen, in denen Kinder über ihre Gefühle sprechen können. Feste Zeiten für Gespräche könnten dabei helfen. Wenn ein Kind von sich aus das Gespräch suche, sollten Eltern nach Möglichkeit sofort Zeit zum Zuhören finden. „Das Allerwichtigste ist, es sehr ernst zu nehmen“, betont </w:t>
      </w:r>
      <w:proofErr w:type="spellStart"/>
      <w:r w:rsidRPr="0073148E">
        <w:t>Kneuer</w:t>
      </w:r>
      <w:proofErr w:type="spellEnd"/>
      <w:r w:rsidRPr="0073148E">
        <w:t>.</w:t>
      </w:r>
    </w:p>
    <w:p w14:paraId="649426FD" w14:textId="77777777" w:rsidR="006549B5" w:rsidRDefault="006549B5" w:rsidP="00B428F1">
      <w:r>
        <w:t>(33 Zeilen/3826/0865; E-Mail voraus)</w:t>
      </w:r>
    </w:p>
    <w:p w14:paraId="22A8B677" w14:textId="77777777" w:rsidR="006549B5" w:rsidRPr="006E1306" w:rsidRDefault="006549B5" w:rsidP="00B428F1">
      <w:pPr>
        <w:rPr>
          <w:i/>
          <w:iCs/>
        </w:rPr>
      </w:pPr>
      <w:r w:rsidRPr="006E1306">
        <w:rPr>
          <w:b/>
          <w:bCs/>
          <w:i/>
          <w:iCs/>
          <w:u w:val="single"/>
        </w:rPr>
        <w:t>Hinweis für Redaktionen</w:t>
      </w:r>
      <w:r w:rsidRPr="006E1306">
        <w:rPr>
          <w:i/>
          <w:iCs/>
        </w:rPr>
        <w:t>: Foto abrufbar im Internet</w:t>
      </w:r>
    </w:p>
    <w:p w14:paraId="191AE36A" w14:textId="77777777" w:rsidR="006549B5" w:rsidRDefault="006549B5" w:rsidP="001F7477">
      <w:pPr>
        <w:spacing w:before="0"/>
      </w:pPr>
    </w:p>
    <w:p w14:paraId="500FFBD8" w14:textId="103D6BA8" w:rsidR="006549B5" w:rsidRDefault="006549B5">
      <w:pPr>
        <w:spacing w:before="0" w:after="0"/>
      </w:pPr>
      <w:r>
        <w:br w:type="page"/>
      </w:r>
    </w:p>
    <w:p w14:paraId="190C96E2" w14:textId="77777777" w:rsidR="006549B5" w:rsidRDefault="006549B5" w:rsidP="00CA5174">
      <w:pPr>
        <w:pStyle w:val="berschrift1"/>
      </w:pPr>
      <w:r>
        <w:t>Erste Hilfe für die Seele</w:t>
      </w:r>
    </w:p>
    <w:p w14:paraId="130513B4" w14:textId="77777777" w:rsidR="006549B5" w:rsidRPr="00CA5174" w:rsidRDefault="006549B5" w:rsidP="00CA5174">
      <w:pPr>
        <w:rPr>
          <w:b/>
          <w:bCs/>
          <w:sz w:val="24"/>
        </w:rPr>
      </w:pPr>
      <w:r w:rsidRPr="00CA5174">
        <w:rPr>
          <w:b/>
          <w:bCs/>
          <w:sz w:val="24"/>
        </w:rPr>
        <w:t>Beraterinnen und Berater der L</w:t>
      </w:r>
      <w:r>
        <w:rPr>
          <w:b/>
          <w:bCs/>
          <w:sz w:val="24"/>
        </w:rPr>
        <w:t xml:space="preserve">ändlichen Familienberatung </w:t>
      </w:r>
      <w:r w:rsidRPr="00CA5174">
        <w:rPr>
          <w:b/>
          <w:bCs/>
          <w:sz w:val="24"/>
        </w:rPr>
        <w:t>haben sich als „Ersthelfer für psychische Erkrankungen“ qualifiziert</w:t>
      </w:r>
    </w:p>
    <w:p w14:paraId="44D18B53" w14:textId="77777777" w:rsidR="006549B5" w:rsidRPr="00CA5174" w:rsidRDefault="006549B5" w:rsidP="00CA5174">
      <w:r w:rsidRPr="00CA5174">
        <w:rPr>
          <w:b/>
          <w:bCs/>
        </w:rPr>
        <w:t xml:space="preserve">Würzburg </w:t>
      </w:r>
      <w:r w:rsidRPr="00CA5174">
        <w:t xml:space="preserve">(POW) Wie erkennt man eine Depression? Was tun bei einer Panikattacke? Und wie spricht man einen Menschen an, der möglicherweise Suizidgedanken hat? Mit diesen Fragen haben sich die Beraterinnen und Berater der Ländlichen Familienberatung (LFB) bei einem dreitägigen „Mental Health First Aid“-Kurs im Würzburger </w:t>
      </w:r>
      <w:proofErr w:type="spellStart"/>
      <w:r w:rsidRPr="00CA5174">
        <w:t>Burkardushaus</w:t>
      </w:r>
      <w:proofErr w:type="spellEnd"/>
      <w:r w:rsidRPr="00CA5174">
        <w:t xml:space="preserve"> beschäftigt. Der Kurs </w:t>
      </w:r>
      <w:r>
        <w:t>war</w:t>
      </w:r>
      <w:r w:rsidRPr="00CA5174">
        <w:t xml:space="preserve"> speziell auf ihre Beratungstätigkeit zugeschnitten. Geleitet w</w:t>
      </w:r>
      <w:r>
        <w:t>u</w:t>
      </w:r>
      <w:r w:rsidRPr="00CA5174">
        <w:t>rd</w:t>
      </w:r>
      <w:r>
        <w:t>e</w:t>
      </w:r>
      <w:r w:rsidRPr="00CA5174">
        <w:t xml:space="preserve"> er vom Psychiater und Psychotherapeuten Dr. Oliver Dodt.</w:t>
      </w:r>
      <w:r>
        <w:t xml:space="preserve"> </w:t>
      </w:r>
      <w:r w:rsidRPr="00CA5174">
        <w:t>Nach dem Kurs leg</w:t>
      </w:r>
      <w:r>
        <w:t>t</w:t>
      </w:r>
      <w:r w:rsidRPr="00CA5174">
        <w:t>en die Teilnehmenden eine Prüfung ab und erh</w:t>
      </w:r>
      <w:r>
        <w:t>iel</w:t>
      </w:r>
      <w:r w:rsidRPr="00CA5174">
        <w:t>ten das Zertifikat „Ersthelfer für Psychische Erkrankungen“.</w:t>
      </w:r>
    </w:p>
    <w:p w14:paraId="35DACC10" w14:textId="77777777" w:rsidR="006549B5" w:rsidRPr="00CA5174" w:rsidRDefault="006549B5" w:rsidP="00CA5174">
      <w:r w:rsidRPr="00CA5174">
        <w:t>„Die Menschen, die zu uns kommen, stecken meist in einer tiefen Krise und vertrauen uns“, erklärt</w:t>
      </w:r>
      <w:r>
        <w:t>e</w:t>
      </w:r>
      <w:r w:rsidRPr="00CA5174">
        <w:t xml:space="preserve"> Rita </w:t>
      </w:r>
      <w:proofErr w:type="spellStart"/>
      <w:r w:rsidRPr="00CA5174">
        <w:t>Mergler</w:t>
      </w:r>
      <w:proofErr w:type="spellEnd"/>
      <w:r w:rsidRPr="00CA5174">
        <w:t>-Spies, geschäftsführende Bildungsreferentin bei der Katholischen Landvolk</w:t>
      </w:r>
      <w:r>
        <w:t>b</w:t>
      </w:r>
      <w:r w:rsidRPr="00CA5174">
        <w:t xml:space="preserve">ewegung (KLB) und Leiterin der LFB. Häufig gehe es um Zukunftsprobleme auf dem Hof, familiäre Spannungen, Arbeitsüberlastung oder Burn-out. „In der Beratung gehen wir mit den Ratsuchenden auf eine intensive Reise.“ Deshalb sei es „enorm wichtig, dass wir Symptome einer psychischen Erkrankung erkennen und im akuten Fall </w:t>
      </w:r>
      <w:r>
        <w:t>E</w:t>
      </w:r>
      <w:r w:rsidRPr="00CA5174">
        <w:t>rste Hilfe leisten können“.</w:t>
      </w:r>
    </w:p>
    <w:p w14:paraId="25D364A5" w14:textId="77777777" w:rsidR="006549B5" w:rsidRPr="00CA5174" w:rsidRDefault="006549B5" w:rsidP="00CA5174">
      <w:r w:rsidRPr="00CA5174">
        <w:t>Im Kurs erh</w:t>
      </w:r>
      <w:r>
        <w:t>ie</w:t>
      </w:r>
      <w:r w:rsidRPr="00CA5174">
        <w:t>lten die Teilnehmenden zunächst kompaktes Hintergrundwissen über die häufigsten psychischen Erkrankungen. Auf dem Programm st</w:t>
      </w:r>
      <w:r>
        <w:t>anden</w:t>
      </w:r>
      <w:r w:rsidRPr="00CA5174">
        <w:t xml:space="preserve"> unter anderem Depressionen, Angststörungen, Psychosen und Suchtprobleme. Auch akute Krisen wie Suizidalität, Aggressivität und Panikattacken w</w:t>
      </w:r>
      <w:r>
        <w:t>u</w:t>
      </w:r>
      <w:r w:rsidRPr="00CA5174">
        <w:t>rden behandelt. Anschließend lern</w:t>
      </w:r>
      <w:r>
        <w:t>t</w:t>
      </w:r>
      <w:r w:rsidRPr="00CA5174">
        <w:t>en die Beraterinnen und Berater, Warnzeichen und Symptome zu erkennen. An Fallbeispielen und in Rollenspielen üb</w:t>
      </w:r>
      <w:r>
        <w:t>t</w:t>
      </w:r>
      <w:r w:rsidRPr="00CA5174">
        <w:t>en sie, wie sie Betroffene ansprechen und an professionelle Hilfsangebote weitervermitteln können.</w:t>
      </w:r>
    </w:p>
    <w:p w14:paraId="39C8D7D2" w14:textId="77777777" w:rsidR="006549B5" w:rsidRPr="00CA5174" w:rsidRDefault="006549B5" w:rsidP="00CA5174">
      <w:r w:rsidRPr="00CA5174">
        <w:t>„Unsere Beraterinnen und Berater haben so wichtiges Handwerkszeug an die Hand bekommen und Sicherheit entwickelt“, sagt</w:t>
      </w:r>
      <w:r>
        <w:t>e</w:t>
      </w:r>
      <w:r w:rsidRPr="00CA5174">
        <w:t xml:space="preserve"> </w:t>
      </w:r>
      <w:proofErr w:type="spellStart"/>
      <w:r w:rsidRPr="00CA5174">
        <w:t>Mergler</w:t>
      </w:r>
      <w:proofErr w:type="spellEnd"/>
      <w:r w:rsidRPr="00CA5174">
        <w:t>-Spies. Entscheidend sei zunächst, aufmerksam zu sein, bei entsprechenden Andeutungen konkret nachzufragen, wertschätzend zu bleiben, zuzuhören und da zu sein. Im zweiten Schritt gehe es darum, Betroffene zu ermutigen, einen Arzt aufzusuchen, und aktiv professionelle Hilfe zu vermitteln. „Bei bestimmten Erkrankungen stößt unsere Beratungstätigkeit einfach an Grenzen.“</w:t>
      </w:r>
    </w:p>
    <w:p w14:paraId="690C70DF" w14:textId="77777777" w:rsidR="006549B5" w:rsidRPr="00CA5174" w:rsidRDefault="006549B5" w:rsidP="00CA5174">
      <w:r w:rsidRPr="00CA5174">
        <w:t>Dass solche Kenntnisse gebraucht werden, zeigt ein Blick auf die Zahlen: Rund 30 Prozent der erwachsenen Bevölkerung in Deutschland leiden laut einer Studie innerhalb eines Jahres an einer psychischen Störung. Damit kommt es im Alltag deutlich häufiger zu Situationen, in denen Menschen psychische Erste Hilfe leisten müssen, als zu Situationen, in denen körperliche Erste Hilfe erforderlich ist. Gleichzeitig wissen viele Angehörige, Freunde oder Bekannte nicht, wie sie reagieren sollen. Betroffene sprechen ihre Probleme zudem oft nicht selbst an.</w:t>
      </w:r>
    </w:p>
    <w:p w14:paraId="1D531632" w14:textId="77777777" w:rsidR="006549B5" w:rsidRPr="00CA5174" w:rsidRDefault="006549B5" w:rsidP="00CA5174">
      <w:r w:rsidRPr="00CA5174">
        <w:t>Hier setzt das Programm „Mental Health First Aid“ (MHFA) an. Es wurde Anfang der 2000er Jahre in Australien entwickelt und wird inzwischen in mehr als 50 Ländern angeboten. Mehr als acht Millionen Menschen haben die Kurse weltweit absolviert. In Deutschland gibt es die Ersthelfer-Kurse seit 2020. Sie werden vom Zentralinstitut für Seelische Gesundheit in Mannheim in Kooperation mit der Beisheim-Stiftung durchgeführt.</w:t>
      </w:r>
    </w:p>
    <w:p w14:paraId="17874752" w14:textId="77777777" w:rsidR="006549B5" w:rsidRPr="00CA5174" w:rsidRDefault="006549B5" w:rsidP="00CA5174">
      <w:r w:rsidRPr="00CA5174">
        <w:t>Wie wirksam das Programm sein kann, zeigt eine 2023 veröffentlichte Studie aus der Schweiz. Demnach stieg der Anteil der Kursteilnehmenden, die sich zutrauten, einem Menschen mit einer psychischen Störung zu helfen, von weniger als 25 Prozent auf 75 Prozent drei Monate nach dem Kurs. Nach einem Jahr lag der Anteil bei 97 Prozent. Die Deutsche Gesellschaft für Psychiatrie und Psychotherapie, Psychosomatik und Nervenheilkunde empfahl der Bundesregierung deshalb, das Programm bundesweit zu etablieren.</w:t>
      </w:r>
    </w:p>
    <w:p w14:paraId="3BC7CF62" w14:textId="13D418E7" w:rsidR="008C578A" w:rsidRDefault="006549B5" w:rsidP="00CA5174">
      <w:r w:rsidRPr="00CA5174">
        <w:t>Die Ausbildung der LFB-Berater passt damit auch zum Motto der diesjährigen „Woche der Seelischen Gesundheit“: „Miteinander statt nebeneinander – für eine Gesellschaft, in der jede Psyche zählt.“ Die Aktionswoche findet vom 10. bis 20. Oktober deutschlandweit statt. Sie will über psychische Erkrankungen informieren, die gesellschaftliche Akzeptanz stärken und Hilfsnetzwerke fördern.</w:t>
      </w:r>
    </w:p>
    <w:p w14:paraId="4ACC2052" w14:textId="77777777" w:rsidR="008C578A" w:rsidRDefault="008C578A">
      <w:pPr>
        <w:spacing w:before="0" w:after="0"/>
      </w:pPr>
      <w:r>
        <w:br w:type="page"/>
      </w:r>
    </w:p>
    <w:p w14:paraId="624BDFC3" w14:textId="77777777" w:rsidR="006549B5" w:rsidRPr="008C578A" w:rsidRDefault="006549B5" w:rsidP="00CA5174">
      <w:pPr>
        <w:rPr>
          <w:sz w:val="2"/>
          <w:szCs w:val="2"/>
        </w:rPr>
      </w:pPr>
    </w:p>
    <w:p w14:paraId="7B6BBE16" w14:textId="77777777" w:rsidR="006549B5" w:rsidRPr="00CA5174" w:rsidRDefault="006549B5" w:rsidP="00CA5174">
      <w:pPr>
        <w:pStyle w:val="Zwischenberschrift"/>
      </w:pPr>
      <w:r w:rsidRPr="00CA5174">
        <w:t>Stichwort: Ländliche Familienberatung</w:t>
      </w:r>
    </w:p>
    <w:p w14:paraId="6F6849E0" w14:textId="77777777" w:rsidR="006549B5" w:rsidRPr="00CA5174" w:rsidRDefault="006549B5" w:rsidP="00CA5174">
      <w:r w:rsidRPr="00CA5174">
        <w:t>Die Ländliche Familienberatung (LFB) ist eine Beratungsstelle der Diözese Würzburg für Menschen aus Landwirtschaft, Weinbau und Gartenbau. Die ehrenamtlichen Beraterinnen und Berater unterstützen unter anderem bei Beziehungsfragen, Konflikten zwischen den Generationen sowie bei Überlastung und Überforderung – auch bei finanziellen oder betrieblichen Problemen. Gemeinsam mit den Ratsuchenden suchen sie nach Lösungswegen und begleiten deren Umsetzung. Die Beratung ist anonym und kostenlos.</w:t>
      </w:r>
      <w:r>
        <w:t xml:space="preserve"> </w:t>
      </w:r>
      <w:r w:rsidRPr="00CA5174">
        <w:t>Information und Anfragen</w:t>
      </w:r>
      <w:r>
        <w:t xml:space="preserve"> unter</w:t>
      </w:r>
      <w:r w:rsidRPr="00CA5174">
        <w:t xml:space="preserve"> E-Mail info@lfb-wuerzburg.de.</w:t>
      </w:r>
    </w:p>
    <w:p w14:paraId="0EE70832" w14:textId="77777777" w:rsidR="006549B5" w:rsidRPr="00CA5174" w:rsidRDefault="006549B5" w:rsidP="00CA5174">
      <w:pPr>
        <w:jc w:val="right"/>
        <w:rPr>
          <w:i/>
          <w:iCs/>
        </w:rPr>
      </w:pPr>
      <w:r w:rsidRPr="00CA5174">
        <w:rPr>
          <w:i/>
          <w:iCs/>
        </w:rPr>
        <w:t>Anja Legge (KLB)</w:t>
      </w:r>
    </w:p>
    <w:p w14:paraId="50321658" w14:textId="77777777" w:rsidR="006549B5" w:rsidRDefault="006549B5" w:rsidP="00CA5174">
      <w:r>
        <w:t>(53 Zeilen/3726/0839; E-Mail voraus)</w:t>
      </w:r>
    </w:p>
    <w:p w14:paraId="2C8FFFF1" w14:textId="77777777" w:rsidR="006549B5" w:rsidRPr="00A30FE3" w:rsidRDefault="006549B5" w:rsidP="00CA5174">
      <w:pPr>
        <w:rPr>
          <w:i/>
          <w:iCs/>
        </w:rPr>
      </w:pPr>
      <w:r w:rsidRPr="00A30FE3">
        <w:rPr>
          <w:b/>
          <w:i/>
          <w:iCs/>
          <w:u w:val="single"/>
        </w:rPr>
        <w:t>Hinweis für Redaktionen:</w:t>
      </w:r>
      <w:r w:rsidRPr="00A30FE3">
        <w:rPr>
          <w:i/>
          <w:iCs/>
        </w:rPr>
        <w:t xml:space="preserve"> Fotos abrufbar im Internet </w:t>
      </w:r>
    </w:p>
    <w:p w14:paraId="397D23E7" w14:textId="77777777" w:rsidR="006549B5" w:rsidRDefault="006549B5" w:rsidP="001F7477">
      <w:pPr>
        <w:spacing w:before="0"/>
      </w:pPr>
    </w:p>
    <w:p w14:paraId="451314D6" w14:textId="08132ED6" w:rsidR="006549B5" w:rsidRDefault="006549B5">
      <w:pPr>
        <w:spacing w:before="0" w:after="0"/>
      </w:pPr>
      <w:r>
        <w:br w:type="page"/>
      </w:r>
    </w:p>
    <w:p w14:paraId="7309D304" w14:textId="77777777" w:rsidR="006549B5" w:rsidRPr="001934FD" w:rsidRDefault="006549B5" w:rsidP="001934FD">
      <w:pPr>
        <w:rPr>
          <w:b/>
          <w:bCs/>
          <w:sz w:val="48"/>
          <w:szCs w:val="48"/>
        </w:rPr>
      </w:pPr>
      <w:r w:rsidRPr="001934FD">
        <w:rPr>
          <w:b/>
          <w:bCs/>
          <w:sz w:val="48"/>
          <w:szCs w:val="48"/>
        </w:rPr>
        <w:t>Neue Glocken für Sankt Sebastian</w:t>
      </w:r>
    </w:p>
    <w:p w14:paraId="5AF135A4" w14:textId="77777777" w:rsidR="006549B5" w:rsidRPr="001934FD" w:rsidRDefault="006549B5" w:rsidP="001934FD">
      <w:pPr>
        <w:rPr>
          <w:b/>
          <w:bCs/>
          <w:sz w:val="24"/>
        </w:rPr>
      </w:pPr>
      <w:proofErr w:type="spellStart"/>
      <w:r w:rsidRPr="001934FD">
        <w:rPr>
          <w:b/>
          <w:bCs/>
          <w:sz w:val="24"/>
        </w:rPr>
        <w:t>Gauaschacher</w:t>
      </w:r>
      <w:proofErr w:type="spellEnd"/>
      <w:r w:rsidRPr="001934FD">
        <w:rPr>
          <w:b/>
          <w:bCs/>
          <w:sz w:val="24"/>
        </w:rPr>
        <w:t xml:space="preserve"> Pfarrgemeinde lässt in Passau zwei Bronzeglocken gießen</w:t>
      </w:r>
    </w:p>
    <w:p w14:paraId="72A3B1B6" w14:textId="77777777" w:rsidR="006549B5" w:rsidRDefault="006549B5" w:rsidP="001934FD">
      <w:proofErr w:type="spellStart"/>
      <w:r w:rsidRPr="001934FD">
        <w:rPr>
          <w:b/>
          <w:bCs/>
        </w:rPr>
        <w:t>Gauaschach</w:t>
      </w:r>
      <w:proofErr w:type="spellEnd"/>
      <w:r w:rsidRPr="001934FD">
        <w:rPr>
          <w:b/>
          <w:bCs/>
        </w:rPr>
        <w:t>/Passau</w:t>
      </w:r>
      <w:r>
        <w:t xml:space="preserve"> (POW) Monate, zum Teil sogar jahrelang wird ein Glockenguss vorbereitet, aber dann muss alles schnell gehen: Wenn der Schmelzofen angestochen ist, fließt die rund 1100 Grad heiße Bronze über Rinnen im Boden in die in der Erde vergrabenen Lehmformen. In Bayern gibt es nur noch eine aktive Glockengießerei, die Firma Perner in Passau. Dort hat die Kuratie </w:t>
      </w:r>
      <w:proofErr w:type="spellStart"/>
      <w:r>
        <w:t>Gauaschach</w:t>
      </w:r>
      <w:proofErr w:type="spellEnd"/>
      <w:r>
        <w:t xml:space="preserve"> zwei neue Glocken in Auftrag gegeben, zum Guss fuhren 46 </w:t>
      </w:r>
      <w:proofErr w:type="spellStart"/>
      <w:r>
        <w:t>Gauaschacherinnen</w:t>
      </w:r>
      <w:proofErr w:type="spellEnd"/>
      <w:r>
        <w:t xml:space="preserve"> und </w:t>
      </w:r>
      <w:proofErr w:type="spellStart"/>
      <w:r>
        <w:t>Gauaschacher</w:t>
      </w:r>
      <w:proofErr w:type="spellEnd"/>
      <w:r>
        <w:t xml:space="preserve"> mit dem Bus nach Passau, berichtet das Würzburger katholische Sonntagsblatt.</w:t>
      </w:r>
    </w:p>
    <w:p w14:paraId="0CE58ADB" w14:textId="77777777" w:rsidR="006549B5" w:rsidRDefault="006549B5" w:rsidP="001934FD">
      <w:r>
        <w:t xml:space="preserve">Vor rund zehn Jahren hat der damalige </w:t>
      </w:r>
      <w:proofErr w:type="spellStart"/>
      <w:r>
        <w:t>Gauaschacher</w:t>
      </w:r>
      <w:proofErr w:type="spellEnd"/>
      <w:r>
        <w:t xml:space="preserve"> Kirchenpfleger Thomas Ziegler zum ersten Mal festgestellt, dass im Turm der Kirche Sankt Sebastian etwas nicht passt. „Der Glockenstuhl hat sich beim Läuten der Glocken verwunden und es hat alles gescheppert“, erinnert er sich. Im Mai 2020 wurde das Geläut dann offiziell außer Betrieb genommen, drei Monate später folgte eine baudynamische Untersuchung des Kirchturmes, bei der auch das Schwingungsverhalten des Glockenstuhles gemessen wurde. Ergebnis: Glocke zwei darf weiter läuten, die anderen drei bleiben dauerhaft abgeschaltet.</w:t>
      </w:r>
    </w:p>
    <w:p w14:paraId="5D0CB139" w14:textId="77777777" w:rsidR="006549B5" w:rsidRDefault="006549B5" w:rsidP="001934FD">
      <w:r>
        <w:t xml:space="preserve">Die Kirchenverwaltung </w:t>
      </w:r>
      <w:proofErr w:type="spellStart"/>
      <w:r>
        <w:t>Gauaschach</w:t>
      </w:r>
      <w:proofErr w:type="spellEnd"/>
      <w:r>
        <w:t xml:space="preserve"> (Pastoraler Raum Hammelburg) musste sich also mit der Frage beschäftigen, wie es nun weitergehen soll. Die Empfehlung der Experten war eindeutig: Der alte Glockenstuhl aus Stahl muss raus und drei der vier Glocken sind es nicht wert, noch einmal neu montiert zu werden. Ausgerechnet die älteste Glocke aus dem Jahr 1920 ist die beste, weil sie aus Glockenbronze besteht. Allerdings kann sie aktuell nicht läuten, weil das Joch, an dem sie hängt, Schäden aufweist. Die anderen drei Glocken wurden im Jahr 1948 nur aus Weißbronze gefertigt. „Die hören sich an wie alte Blecheimer“, beschreibt Ziegler den Klang. Nach dem Zweiten Weltkrieg sei Bronze knapp gewesen. Damals sei auch der Stahl-Glockenstuhl eingebaut worden, der mittlerweile Rost und andere Mängel aufweist.</w:t>
      </w:r>
    </w:p>
    <w:p w14:paraId="4AF7C45A" w14:textId="77777777" w:rsidR="006549B5" w:rsidRDefault="006549B5" w:rsidP="001934FD">
      <w:r>
        <w:t xml:space="preserve">Während Glockenbronze aus 78 Prozent Kupfer und 22 Prozent Zinn besteht, enthält Weißbronze noch Zink und Nickel. Diese Legierung klingt nicht nur schlechter, sondern hat auch einen höheren Verschleiß und bricht leichter. An den </w:t>
      </w:r>
      <w:proofErr w:type="spellStart"/>
      <w:r>
        <w:t>Gauaschacher</w:t>
      </w:r>
      <w:proofErr w:type="spellEnd"/>
      <w:r>
        <w:t xml:space="preserve"> Glocken ist zu sehen, dass sie schon vier Mal neu aufgehängt und dabei leicht gedreht wurden. Der Sachverständige gab den alten Glocken höchstens noch zehn Jahre und riet deshalb davon ab, sie noch einmal in einen neuen Glockenstuhl aus Eiche einzubauen.</w:t>
      </w:r>
    </w:p>
    <w:p w14:paraId="1E349913" w14:textId="77777777" w:rsidR="006549B5" w:rsidRDefault="006549B5" w:rsidP="001934FD">
      <w:r>
        <w:t xml:space="preserve">Deshalb beschloss die Kirchenverwaltung vor zwei Jahren, bei der Firma Perner in Passau einen neuen Holz-Glockenstuhl für nur noch drei Glocken sowie zwei neue Bronzeglocken zu bestellen. Die gute Nachricht: Die örtliche Waldgenossenschaft zahlt – unter anderem mit Einnahmen aus den zahlreichen Windrädern rund um </w:t>
      </w:r>
      <w:proofErr w:type="spellStart"/>
      <w:r>
        <w:t>Gauaschach</w:t>
      </w:r>
      <w:proofErr w:type="spellEnd"/>
      <w:r>
        <w:t xml:space="preserve"> – eine der beiden Glocken. Dafür erhält die Glocke auch die Aufschrift „Waldgenossenschaft/</w:t>
      </w:r>
      <w:proofErr w:type="spellStart"/>
      <w:r>
        <w:t>Gauaschach</w:t>
      </w:r>
      <w:proofErr w:type="spellEnd"/>
      <w:r>
        <w:t xml:space="preserve">/2026“ und „Heiliger Sebastian/Schutzpatron/Wache über Dorf, Wald und Flur“. „Der heilige Sebastian ist der Schutzpatron der Waldarbeiter, das passt also sehr gut“, sagt Simon Lilienweiß, Vorsitzender der Waldgenossenschaft </w:t>
      </w:r>
      <w:proofErr w:type="spellStart"/>
      <w:r>
        <w:t>Gauaschach</w:t>
      </w:r>
      <w:proofErr w:type="spellEnd"/>
      <w:r>
        <w:t>. Alle Mitglieder seien einbezogen worden und eine große Mehrheit habe sich dafür ausgesprochen, die 45.000 Euro teure Glocke zu bezahlen.</w:t>
      </w:r>
    </w:p>
    <w:p w14:paraId="62E1225A" w14:textId="77777777" w:rsidR="006549B5" w:rsidRDefault="006549B5" w:rsidP="001934FD">
      <w:r>
        <w:t>Die zweite Glocke ist beschriftet mit „</w:t>
      </w:r>
      <w:proofErr w:type="gramStart"/>
      <w:r>
        <w:t>Ave Maria</w:t>
      </w:r>
      <w:proofErr w:type="gramEnd"/>
      <w:r>
        <w:t xml:space="preserve">/In Dankbarkeit für unsere Heimat/Damals und </w:t>
      </w:r>
      <w:proofErr w:type="spellStart"/>
      <w:r>
        <w:t>Heute</w:t>
      </w:r>
      <w:proofErr w:type="spellEnd"/>
      <w:r>
        <w:t xml:space="preserve">“ und auf der Rückseite „Ortsbürger </w:t>
      </w:r>
      <w:proofErr w:type="spellStart"/>
      <w:r>
        <w:t>Gauaschach</w:t>
      </w:r>
      <w:proofErr w:type="spellEnd"/>
      <w:r>
        <w:t xml:space="preserve">/2026“. Auch für diese Glocke gebe es eine große Spendenbereitschaft, berichtet der Hammelburger Pfarrer Thomas Eschenbacher. Die Gemeinde sei bei der Gestaltung und dem Klang der neuen Glocken mit einbezogen worden. „Ich bin komplett überwältigt“, kommentiert Eschenbacher die große Beteiligung der Pfarrgemeinde </w:t>
      </w:r>
      <w:proofErr w:type="spellStart"/>
      <w:r>
        <w:t>Gauaschach</w:t>
      </w:r>
      <w:proofErr w:type="spellEnd"/>
      <w:r>
        <w:t xml:space="preserve"> mit knapp 500 Gläubigen.</w:t>
      </w:r>
    </w:p>
    <w:p w14:paraId="71EFB63A" w14:textId="77777777" w:rsidR="006549B5" w:rsidRDefault="006549B5" w:rsidP="001934FD">
      <w:r>
        <w:t>Thomas Ziegler, von 2000 bis 2024 Kirchenpfleger im Ort, ist zwar eigentlich nicht mehr im Amt, begleitet aber die Erneuerung des Geläuts weiter. „Das habe ich der neuen Kirchenverwaltung versprochen.“ In den vergangenen Jahren habe es immer wieder Verzögerungen gegeben, vom Baumoratorium des Bistums Würzburg bis zur Pandemie.</w:t>
      </w:r>
    </w:p>
    <w:p w14:paraId="5EF9ECD8" w14:textId="77777777" w:rsidR="008C578A" w:rsidRDefault="006549B5" w:rsidP="001934FD">
      <w:r>
        <w:t xml:space="preserve">Den Glockenguss in Passau nannte Ziegler ein „einmaliges Erlebnis“: „Das macht mich glücklich, jetzt geht’s nicht mehr zurück.“ Im Oktober soll der Turm eingerüstet und der alte Glockenstuhl abgebaut </w:t>
      </w:r>
    </w:p>
    <w:p w14:paraId="5CFE2D55" w14:textId="77777777" w:rsidR="008C578A" w:rsidRDefault="008C578A">
      <w:pPr>
        <w:spacing w:before="0" w:after="0"/>
      </w:pPr>
      <w:r>
        <w:br w:type="page"/>
      </w:r>
    </w:p>
    <w:p w14:paraId="7EB2E9CE" w14:textId="77777777" w:rsidR="008C578A" w:rsidRPr="008C578A" w:rsidRDefault="008C578A" w:rsidP="001934FD">
      <w:pPr>
        <w:rPr>
          <w:sz w:val="2"/>
          <w:szCs w:val="2"/>
        </w:rPr>
      </w:pPr>
    </w:p>
    <w:p w14:paraId="142EBF9E" w14:textId="1E1DF7AA" w:rsidR="006549B5" w:rsidRDefault="006549B5" w:rsidP="001934FD">
      <w:r>
        <w:t>werden. Der Boden der Glockenstube werde komplett erneuert. Danach baue die Firma Perner den neuen Glockenstuhl aus Eichenholz ein. Auch die Öffnungen im Turm sollen neue Holzverkleidungen erhalten, die den Schall der Glocken besser verbreiten, aber gleichzeitig die Lautstärke im unmittelbaren Umfeld der Kirche dämpfen. Zudem muss das Schieferdach des Turmes neu gedeckt werden. Die Kosten schätzt Ziegler auf 170.000 Euro. Ein großer Teil sei bereits gedeckt, Spenden sind aber natürlich noch willkommen.</w:t>
      </w:r>
    </w:p>
    <w:p w14:paraId="6079BD47" w14:textId="77777777" w:rsidR="006549B5" w:rsidRDefault="006549B5" w:rsidP="001934FD">
      <w:r>
        <w:t xml:space="preserve">Die neuen Glocken müssen nun zunächst in Passau kontrolliert werden. Die Lieferung nach </w:t>
      </w:r>
      <w:proofErr w:type="spellStart"/>
      <w:r>
        <w:t>Gauaschach</w:t>
      </w:r>
      <w:proofErr w:type="spellEnd"/>
      <w:r>
        <w:t xml:space="preserve"> ist laut Ziegler für November geplant. Dann sollen sie auch geweiht und danach in den Glockenstuhl gehoben werden.</w:t>
      </w:r>
    </w:p>
    <w:p w14:paraId="395F456E" w14:textId="77777777" w:rsidR="006549B5" w:rsidRDefault="006549B5" w:rsidP="001934FD">
      <w:pPr>
        <w:jc w:val="right"/>
        <w:rPr>
          <w:i/>
          <w:iCs/>
        </w:rPr>
      </w:pPr>
      <w:proofErr w:type="spellStart"/>
      <w:r w:rsidRPr="001934FD">
        <w:rPr>
          <w:i/>
          <w:iCs/>
        </w:rPr>
        <w:t>raru</w:t>
      </w:r>
      <w:proofErr w:type="spellEnd"/>
      <w:r w:rsidRPr="001934FD">
        <w:rPr>
          <w:i/>
          <w:iCs/>
        </w:rPr>
        <w:t xml:space="preserve"> (Würzburger katholisches Sonntagsblatt)</w:t>
      </w:r>
    </w:p>
    <w:p w14:paraId="16F75160" w14:textId="77777777" w:rsidR="006549B5" w:rsidRDefault="006549B5" w:rsidP="001934FD">
      <w:r>
        <w:t>(55 Zeilen/3826/0860; E-Mail voraus)</w:t>
      </w:r>
    </w:p>
    <w:p w14:paraId="28F97D22" w14:textId="77777777" w:rsidR="006549B5" w:rsidRPr="00221ED3" w:rsidRDefault="006549B5" w:rsidP="001934FD">
      <w:pPr>
        <w:rPr>
          <w:i/>
          <w:iCs/>
        </w:rPr>
      </w:pPr>
      <w:r>
        <w:rPr>
          <w:b/>
          <w:bCs/>
          <w:i/>
          <w:iCs/>
          <w:u w:val="single"/>
        </w:rPr>
        <w:t>Weitere Bilder</w:t>
      </w:r>
      <w:r w:rsidRPr="001934FD">
        <w:rPr>
          <w:b/>
          <w:bCs/>
          <w:i/>
          <w:iCs/>
          <w:u w:val="single"/>
        </w:rPr>
        <w:t xml:space="preserve"> finden Sie hier</w:t>
      </w:r>
      <w:r w:rsidRPr="00221ED3">
        <w:rPr>
          <w:i/>
          <w:iCs/>
        </w:rPr>
        <w:t>: https://bistum-wuerzburg.px.media/share/1789457869NjnXwQiO86RGvL</w:t>
      </w:r>
    </w:p>
    <w:p w14:paraId="0E8D6F7C" w14:textId="77777777" w:rsidR="006549B5" w:rsidRDefault="006549B5" w:rsidP="001F7477">
      <w:pPr>
        <w:spacing w:before="0"/>
      </w:pPr>
    </w:p>
    <w:p w14:paraId="3907CB9D" w14:textId="76DBA92B" w:rsidR="006549B5" w:rsidRDefault="006549B5">
      <w:pPr>
        <w:spacing w:before="0" w:after="0"/>
      </w:pPr>
      <w:r>
        <w:br w:type="page"/>
      </w:r>
    </w:p>
    <w:p w14:paraId="1822D75F" w14:textId="77777777" w:rsidR="006549B5" w:rsidRDefault="006549B5" w:rsidP="00D92BF7">
      <w:pPr>
        <w:spacing w:after="113"/>
        <w:ind w:right="-144"/>
        <w:rPr>
          <w:rFonts w:ascii="Arial" w:hAnsi="Arial"/>
          <w:szCs w:val="20"/>
        </w:rPr>
      </w:pPr>
      <w:r>
        <w:rPr>
          <w:rFonts w:ascii="Arial" w:hAnsi="Arial"/>
          <w:b/>
          <w:bCs/>
          <w:sz w:val="48"/>
          <w:szCs w:val="48"/>
        </w:rPr>
        <w:t>Kirche bunt und vielfältig erleben</w:t>
      </w:r>
      <w:r>
        <w:rPr>
          <w:rFonts w:ascii="Arial" w:hAnsi="Arial"/>
          <w:b/>
          <w:bCs/>
          <w:szCs w:val="20"/>
        </w:rPr>
        <w:t xml:space="preserve"> </w:t>
      </w:r>
    </w:p>
    <w:p w14:paraId="0BAD0D50" w14:textId="77777777" w:rsidR="006549B5" w:rsidRDefault="006549B5" w:rsidP="00D92BF7">
      <w:pPr>
        <w:spacing w:after="113"/>
        <w:ind w:right="-144"/>
        <w:rPr>
          <w:b/>
          <w:bCs/>
        </w:rPr>
      </w:pPr>
      <w:r>
        <w:rPr>
          <w:rFonts w:ascii="Arial" w:hAnsi="Arial"/>
          <w:b/>
          <w:bCs/>
          <w:sz w:val="24"/>
        </w:rPr>
        <w:t>13 Orte laden bei der „Nacht der offenen Kirchen“ in Aschaffenburg zu Konzerten, Meditationen und Begegnungen ein</w:t>
      </w:r>
      <w:r>
        <w:rPr>
          <w:rFonts w:ascii="Arial" w:hAnsi="Arial"/>
          <w:b/>
          <w:bCs/>
          <w:szCs w:val="20"/>
        </w:rPr>
        <w:t xml:space="preserve"> </w:t>
      </w:r>
    </w:p>
    <w:p w14:paraId="08E47994" w14:textId="77777777" w:rsidR="006549B5" w:rsidRDefault="006549B5" w:rsidP="00D92BF7">
      <w:pPr>
        <w:spacing w:after="113"/>
        <w:ind w:right="-144"/>
        <w:rPr>
          <w:rFonts w:ascii="Arial" w:hAnsi="Arial"/>
          <w:szCs w:val="20"/>
        </w:rPr>
      </w:pPr>
      <w:r>
        <w:rPr>
          <w:rFonts w:ascii="Arial" w:hAnsi="Arial"/>
          <w:b/>
          <w:bCs/>
          <w:szCs w:val="20"/>
        </w:rPr>
        <w:t>Aschaffenburg</w:t>
      </w:r>
      <w:r>
        <w:rPr>
          <w:rFonts w:ascii="Arial" w:hAnsi="Arial"/>
          <w:szCs w:val="20"/>
        </w:rPr>
        <w:t xml:space="preserve"> (POW) Kirche bunt und vielfältig erleben – das soll wieder möglich sein bei der „Nacht der offenen Kirchen“ am Samstag, 26. September, in Aschaffenburg. An 13 Orten wird es in der Innenstadt zwischen 18 und 23 Uhr Veranstaltungen geben, die von Konzerten über Meditationen bis zum Late-Night-Shopping reichen. Dazu eingeladen wird vom katholischen Pastoralen Raum, von der evangelischen Gesamtkirchengemeinde und von der Arbeitsgemeinschaft christlicher Kirchen (</w:t>
      </w:r>
      <w:proofErr w:type="spellStart"/>
      <w:r>
        <w:rPr>
          <w:rFonts w:ascii="Arial" w:hAnsi="Arial"/>
          <w:szCs w:val="20"/>
        </w:rPr>
        <w:t>AcK</w:t>
      </w:r>
      <w:proofErr w:type="spellEnd"/>
      <w:r>
        <w:rPr>
          <w:rFonts w:ascii="Arial" w:hAnsi="Arial"/>
          <w:szCs w:val="20"/>
        </w:rPr>
        <w:t>) Aschaffenburg.</w:t>
      </w:r>
    </w:p>
    <w:p w14:paraId="4018C921" w14:textId="77777777" w:rsidR="006549B5" w:rsidRDefault="006549B5" w:rsidP="00D92BF7">
      <w:pPr>
        <w:spacing w:after="113"/>
        <w:ind w:right="-144"/>
        <w:rPr>
          <w:rFonts w:ascii="Arial" w:hAnsi="Arial"/>
          <w:szCs w:val="20"/>
        </w:rPr>
      </w:pPr>
      <w:r>
        <w:rPr>
          <w:rFonts w:ascii="Arial" w:hAnsi="Arial"/>
          <w:szCs w:val="20"/>
        </w:rPr>
        <w:t xml:space="preserve">Die Aschaffenburger „Nacht der offenen Kirchen“ gibt es seit 2006. Sie lockt jedes Mal hunderte von Menschen an. „Man kommt an diesem Abend auch mal an Orte, die sonst verschlossen sind“, erklärt Dr. Ursula Silber, Rektorin der Erwachsenenbildung </w:t>
      </w:r>
      <w:proofErr w:type="spellStart"/>
      <w:r>
        <w:rPr>
          <w:rFonts w:ascii="Arial" w:hAnsi="Arial"/>
          <w:szCs w:val="20"/>
        </w:rPr>
        <w:t>Martinusforum</w:t>
      </w:r>
      <w:proofErr w:type="spellEnd"/>
      <w:r>
        <w:rPr>
          <w:rFonts w:ascii="Arial" w:hAnsi="Arial"/>
          <w:szCs w:val="20"/>
        </w:rPr>
        <w:t xml:space="preserve">, die im Organisationsteam mitarbeitet. So ist es beispielsweise erstmals möglich, die Kirchenruine im Park Schöntal für eine biblische Nachtgeschichte zu betreten. Wer dabei sein möchte, sollte sich auf Grund des begrenzten Platzes vorher anmelden. Bei allen anderen Angeboten kann man einfach vorbeikommen. Auch im Alltag sonst verschlossene Orte wie die Hauskapelle im Schönborner Hof, die Spitalkirche in der </w:t>
      </w:r>
      <w:proofErr w:type="spellStart"/>
      <w:r>
        <w:rPr>
          <w:rFonts w:ascii="Arial" w:hAnsi="Arial"/>
          <w:szCs w:val="20"/>
        </w:rPr>
        <w:t>Lamprechtstraße</w:t>
      </w:r>
      <w:proofErr w:type="spellEnd"/>
      <w:r>
        <w:rPr>
          <w:rFonts w:ascii="Arial" w:hAnsi="Arial"/>
          <w:szCs w:val="20"/>
        </w:rPr>
        <w:t xml:space="preserve"> und die Katharinenkirche in der </w:t>
      </w:r>
      <w:proofErr w:type="spellStart"/>
      <w:r>
        <w:rPr>
          <w:rFonts w:ascii="Arial" w:hAnsi="Arial"/>
          <w:szCs w:val="20"/>
        </w:rPr>
        <w:t>Löherstraße</w:t>
      </w:r>
      <w:proofErr w:type="spellEnd"/>
      <w:r>
        <w:rPr>
          <w:rFonts w:ascii="Arial" w:hAnsi="Arial"/>
          <w:szCs w:val="20"/>
        </w:rPr>
        <w:t xml:space="preserve"> sind an diesem Abend geöffnet. </w:t>
      </w:r>
    </w:p>
    <w:p w14:paraId="11E8D0D5" w14:textId="77777777" w:rsidR="006549B5" w:rsidRDefault="006549B5" w:rsidP="00D92BF7">
      <w:pPr>
        <w:spacing w:after="113"/>
        <w:ind w:right="-144"/>
        <w:rPr>
          <w:rFonts w:ascii="Arial" w:hAnsi="Arial"/>
          <w:szCs w:val="20"/>
        </w:rPr>
      </w:pPr>
      <w:r>
        <w:rPr>
          <w:rFonts w:ascii="Arial" w:hAnsi="Arial"/>
          <w:szCs w:val="20"/>
        </w:rPr>
        <w:t>Gospelmusik wird eine große Rolle spielen in der evangelischen Christuskirche und in der katholischen Muttergottespfarrkirche. Klassisch geht es in der Stiftsbasilika mit Konzerten des Chores „Voces“ und Aufführungen der Orgelschüler des Regionalzentrums für Kirchenmusik zu. Die Franziskanische Gemeinschaft von Bethanien lädt in die Kirche Sankt Elisabeth zu Lobpreis und Betrachtungen ein, in der Sandkirche gibt es unter anderem ein Konzert des Vokalensembles „</w:t>
      </w:r>
      <w:proofErr w:type="spellStart"/>
      <w:r>
        <w:rPr>
          <w:rFonts w:ascii="Arial" w:hAnsi="Arial"/>
          <w:szCs w:val="20"/>
        </w:rPr>
        <w:t>con</w:t>
      </w:r>
      <w:proofErr w:type="spellEnd"/>
      <w:r>
        <w:rPr>
          <w:rFonts w:ascii="Arial" w:hAnsi="Arial"/>
          <w:szCs w:val="20"/>
        </w:rPr>
        <w:t xml:space="preserve"> </w:t>
      </w:r>
      <w:proofErr w:type="spellStart"/>
      <w:r>
        <w:rPr>
          <w:rFonts w:ascii="Arial" w:hAnsi="Arial"/>
          <w:szCs w:val="20"/>
        </w:rPr>
        <w:t>spirito</w:t>
      </w:r>
      <w:proofErr w:type="spellEnd"/>
      <w:r>
        <w:rPr>
          <w:rFonts w:ascii="Arial" w:hAnsi="Arial"/>
          <w:szCs w:val="20"/>
        </w:rPr>
        <w:t>“.</w:t>
      </w:r>
    </w:p>
    <w:p w14:paraId="2BA026B0" w14:textId="12324E49" w:rsidR="006549B5" w:rsidRDefault="006549B5" w:rsidP="00D92BF7">
      <w:pPr>
        <w:spacing w:after="113"/>
        <w:ind w:right="-144"/>
        <w:rPr>
          <w:rFonts w:ascii="Arial" w:hAnsi="Arial"/>
          <w:szCs w:val="20"/>
        </w:rPr>
      </w:pPr>
      <w:r>
        <w:rPr>
          <w:rFonts w:ascii="Arial" w:hAnsi="Arial"/>
          <w:szCs w:val="20"/>
        </w:rPr>
        <w:t xml:space="preserve">Im </w:t>
      </w:r>
      <w:proofErr w:type="spellStart"/>
      <w:r>
        <w:rPr>
          <w:rFonts w:ascii="Arial" w:hAnsi="Arial"/>
          <w:szCs w:val="20"/>
        </w:rPr>
        <w:t>Martinushaus</w:t>
      </w:r>
      <w:proofErr w:type="spellEnd"/>
      <w:r>
        <w:rPr>
          <w:rFonts w:ascii="Arial" w:hAnsi="Arial"/>
          <w:szCs w:val="20"/>
        </w:rPr>
        <w:t xml:space="preserve"> wird es Gesprächs-, Meditations-, Mitsing- und Kurzfilmangebote geben. In der gegenüber befindlichen Marktkirche Sankt Agatha lädt ein Poesie- und </w:t>
      </w:r>
      <w:proofErr w:type="spellStart"/>
      <w:r>
        <w:rPr>
          <w:rFonts w:ascii="Arial" w:hAnsi="Arial"/>
          <w:szCs w:val="20"/>
        </w:rPr>
        <w:t>Clowntheater</w:t>
      </w:r>
      <w:proofErr w:type="spellEnd"/>
      <w:r>
        <w:rPr>
          <w:rFonts w:ascii="Arial" w:hAnsi="Arial"/>
          <w:szCs w:val="20"/>
        </w:rPr>
        <w:t xml:space="preserve"> mit einer Interpretation des Sonnengesangs von Franz von Assisi zum Verweilen ein. Dazwischen zeigen das Ensemble „</w:t>
      </w:r>
      <w:proofErr w:type="spellStart"/>
      <w:r>
        <w:rPr>
          <w:rFonts w:ascii="Arial" w:hAnsi="Arial"/>
          <w:szCs w:val="20"/>
        </w:rPr>
        <w:t>MehrKlang</w:t>
      </w:r>
      <w:proofErr w:type="spellEnd"/>
      <w:r>
        <w:rPr>
          <w:rFonts w:ascii="Arial" w:hAnsi="Arial"/>
          <w:szCs w:val="20"/>
        </w:rPr>
        <w:t xml:space="preserve">“ und der </w:t>
      </w:r>
      <w:proofErr w:type="spellStart"/>
      <w:r>
        <w:rPr>
          <w:rFonts w:ascii="Arial" w:hAnsi="Arial"/>
          <w:szCs w:val="20"/>
        </w:rPr>
        <w:t>Mainaschaffer</w:t>
      </w:r>
      <w:proofErr w:type="spellEnd"/>
      <w:r>
        <w:rPr>
          <w:rFonts w:ascii="Arial" w:hAnsi="Arial"/>
          <w:szCs w:val="20"/>
        </w:rPr>
        <w:t xml:space="preserve"> Chor „Mosaik“ ein paar Kostproben aus dem Stück „Mirjam</w:t>
      </w:r>
      <w:r w:rsidR="00D92BF7">
        <w:rPr>
          <w:rFonts w:ascii="Arial" w:hAnsi="Arial"/>
          <w:szCs w:val="20"/>
        </w:rPr>
        <w:t> </w:t>
      </w:r>
      <w:r>
        <w:rPr>
          <w:rFonts w:ascii="Arial" w:hAnsi="Arial"/>
          <w:szCs w:val="20"/>
        </w:rPr>
        <w:t xml:space="preserve">– die Frau aus </w:t>
      </w:r>
      <w:proofErr w:type="spellStart"/>
      <w:r>
        <w:rPr>
          <w:rFonts w:ascii="Arial" w:hAnsi="Arial"/>
          <w:szCs w:val="20"/>
        </w:rPr>
        <w:t>Magdala</w:t>
      </w:r>
      <w:proofErr w:type="spellEnd"/>
      <w:r>
        <w:rPr>
          <w:rFonts w:ascii="Arial" w:hAnsi="Arial"/>
          <w:szCs w:val="20"/>
        </w:rPr>
        <w:t xml:space="preserve">“, das im Oktober in der Kirche aufgeführt wird. Vor der Kirche lädt die Initiative Maria 2.0 zu einem Lagerfeuersingen ein. Der Frauenbund gestaltet einen „Garten der Begegnung“ im Pfarrheim „Marienstift“, die Caritas lädt in ihren Martinsladen zu einem „Late-Night-Shopping“ mit Vintage-Kleidern ein, und die Kirchliche Jugendarbeit gleich daneben zum Bau einer Modellkirche unter der Überschrift „Vision von Kirche“.  </w:t>
      </w:r>
    </w:p>
    <w:p w14:paraId="39F90754" w14:textId="77777777" w:rsidR="006549B5" w:rsidRDefault="006549B5" w:rsidP="00D92BF7">
      <w:pPr>
        <w:spacing w:after="113"/>
        <w:ind w:right="-144"/>
        <w:rPr>
          <w:rFonts w:ascii="Arial" w:hAnsi="Arial"/>
          <w:szCs w:val="20"/>
        </w:rPr>
      </w:pPr>
      <w:r>
        <w:rPr>
          <w:rFonts w:ascii="Arial" w:hAnsi="Arial"/>
          <w:szCs w:val="20"/>
        </w:rPr>
        <w:t xml:space="preserve">An verschiedenen Punkten kann man sich auch stärken. So werden an der Christuskirche ökumenische Bratwürste gebraten, an der Marktkirche Sankt Agatha gibt es Fingerfood und Getränke, im </w:t>
      </w:r>
      <w:proofErr w:type="spellStart"/>
      <w:r>
        <w:rPr>
          <w:rFonts w:ascii="Arial" w:hAnsi="Arial"/>
          <w:szCs w:val="20"/>
        </w:rPr>
        <w:t>Martinushaus</w:t>
      </w:r>
      <w:proofErr w:type="spellEnd"/>
      <w:r>
        <w:rPr>
          <w:rFonts w:ascii="Arial" w:hAnsi="Arial"/>
          <w:szCs w:val="20"/>
        </w:rPr>
        <w:t>-Foyer Cocktails und in der dort im Keller befindlichen „Katakombe“ einen Getränkeverkauf.</w:t>
      </w:r>
    </w:p>
    <w:p w14:paraId="219AEFBE" w14:textId="6D48A829" w:rsidR="006549B5" w:rsidRDefault="006549B5" w:rsidP="00D92BF7">
      <w:pPr>
        <w:spacing w:after="113"/>
        <w:ind w:right="-144"/>
        <w:rPr>
          <w:rFonts w:ascii="Arial" w:hAnsi="Arial"/>
          <w:szCs w:val="20"/>
        </w:rPr>
      </w:pPr>
      <w:r>
        <w:rPr>
          <w:rFonts w:ascii="Arial" w:hAnsi="Arial"/>
          <w:szCs w:val="20"/>
        </w:rPr>
        <w:t>Eröffnet wird die Nacht um 18 Uhr mit einem ökumenischen Gottesdienst in der Marktkirche Sankt Agatha und einer Messfeier in der Muttergottespfarrkirche. Der ökumenische Schlussgottesdienst findet um 22.30</w:t>
      </w:r>
      <w:r w:rsidR="00D92BF7">
        <w:rPr>
          <w:rFonts w:ascii="Arial" w:hAnsi="Arial"/>
          <w:szCs w:val="20"/>
        </w:rPr>
        <w:t> </w:t>
      </w:r>
      <w:r>
        <w:rPr>
          <w:rFonts w:ascii="Arial" w:hAnsi="Arial"/>
          <w:szCs w:val="20"/>
        </w:rPr>
        <w:t xml:space="preserve">Uhr in der Christuskirche statt. </w:t>
      </w:r>
    </w:p>
    <w:p w14:paraId="4FEC17C6" w14:textId="77777777" w:rsidR="006549B5" w:rsidRDefault="006549B5" w:rsidP="00D92BF7">
      <w:pPr>
        <w:spacing w:after="113"/>
        <w:ind w:right="-144"/>
        <w:rPr>
          <w:rFonts w:ascii="Arial" w:hAnsi="Arial"/>
          <w:szCs w:val="20"/>
        </w:rPr>
      </w:pPr>
      <w:r>
        <w:rPr>
          <w:rFonts w:ascii="Arial" w:hAnsi="Arial"/>
          <w:szCs w:val="20"/>
        </w:rPr>
        <w:t>Das ist nur eine kleine Auswahl aus der Vielfalt des Programms. Die Kirchennacht richtet sich nicht ausschließlich an Kirchenmitglieder, erklärt Anke Haas. Sie ist Sozialpädagogin im Pastoralen Raum Aschaffenburg und bereits zum zweiten Mal Teil des Vorbereitungsteams. „Es ist schön, offen zu sein für neue Begegnungen und Erfahrungen“, nennt sie als einzige Voraussetzung für den Besuch der Kirchennacht. Haas rät dazu, das Programm vorher durchzusehen und einen Plan zu machen, was man unbedingt sehen will. Natürlich kann man auch einfach nur bummeln und sehen, wo es einen hinzieht.</w:t>
      </w:r>
    </w:p>
    <w:p w14:paraId="2F58F946" w14:textId="77777777" w:rsidR="006549B5" w:rsidRDefault="006549B5" w:rsidP="00D92BF7">
      <w:pPr>
        <w:spacing w:after="113"/>
        <w:ind w:right="-144"/>
      </w:pPr>
      <w:r>
        <w:rPr>
          <w:rFonts w:ascii="Arial" w:hAnsi="Arial"/>
          <w:szCs w:val="20"/>
        </w:rPr>
        <w:t xml:space="preserve">Weitere Informationen und das komplette Programm gibt es unter </w:t>
      </w:r>
      <w:r w:rsidRPr="00D92BF7">
        <w:rPr>
          <w:rStyle w:val="Hyperlink"/>
          <w:rFonts w:eastAsiaTheme="majorEastAsia"/>
          <w:color w:val="000000"/>
          <w:szCs w:val="20"/>
          <w:u w:val="none"/>
        </w:rPr>
        <w:t>www.kirchennacht-aschaffenburg.de.</w:t>
      </w:r>
      <w:r>
        <w:rPr>
          <w:rFonts w:ascii="Arial" w:hAnsi="Arial"/>
          <w:szCs w:val="20"/>
        </w:rPr>
        <w:t xml:space="preserve"> Flyer liegen in den Kirchen der Stadt aus oder können im Internet heruntergeladen werden. </w:t>
      </w:r>
    </w:p>
    <w:p w14:paraId="035FACF4" w14:textId="77777777" w:rsidR="006549B5" w:rsidRDefault="006549B5">
      <w:pPr>
        <w:spacing w:after="113"/>
        <w:jc w:val="right"/>
        <w:rPr>
          <w:i/>
          <w:iCs/>
        </w:rPr>
      </w:pPr>
      <w:proofErr w:type="spellStart"/>
      <w:r>
        <w:rPr>
          <w:rFonts w:ascii="Arial" w:hAnsi="Arial"/>
          <w:i/>
          <w:iCs/>
          <w:szCs w:val="20"/>
        </w:rPr>
        <w:t>bv</w:t>
      </w:r>
      <w:proofErr w:type="spellEnd"/>
      <w:r>
        <w:rPr>
          <w:rFonts w:ascii="Arial" w:hAnsi="Arial"/>
          <w:i/>
          <w:iCs/>
          <w:szCs w:val="20"/>
        </w:rPr>
        <w:t xml:space="preserve"> (POW)</w:t>
      </w:r>
    </w:p>
    <w:p w14:paraId="087ABACD" w14:textId="129DADFF" w:rsidR="006549B5" w:rsidRDefault="006549B5">
      <w:pPr>
        <w:spacing w:after="113"/>
        <w:rPr>
          <w:rFonts w:ascii="Arial" w:hAnsi="Arial"/>
          <w:szCs w:val="20"/>
        </w:rPr>
      </w:pPr>
      <w:r>
        <w:rPr>
          <w:rFonts w:ascii="Arial" w:hAnsi="Arial"/>
          <w:szCs w:val="20"/>
        </w:rPr>
        <w:t>(4</w:t>
      </w:r>
      <w:r w:rsidR="00D92BF7">
        <w:rPr>
          <w:rFonts w:ascii="Arial" w:hAnsi="Arial"/>
          <w:szCs w:val="20"/>
        </w:rPr>
        <w:t>1</w:t>
      </w:r>
      <w:r>
        <w:rPr>
          <w:rFonts w:ascii="Arial" w:hAnsi="Arial"/>
          <w:szCs w:val="20"/>
        </w:rPr>
        <w:t xml:space="preserve"> Zeilen/3726/0846; E-Mail voraus)</w:t>
      </w:r>
    </w:p>
    <w:p w14:paraId="675CF9C0" w14:textId="77777777" w:rsidR="006549B5" w:rsidRPr="001156B4" w:rsidRDefault="006549B5">
      <w:pPr>
        <w:spacing w:after="113"/>
        <w:rPr>
          <w:i/>
          <w:iCs/>
        </w:rPr>
      </w:pPr>
      <w:r w:rsidRPr="001156B4">
        <w:rPr>
          <w:rFonts w:ascii="Arial" w:hAnsi="Arial"/>
          <w:b/>
          <w:bCs/>
          <w:i/>
          <w:iCs/>
          <w:szCs w:val="20"/>
          <w:u w:val="single"/>
        </w:rPr>
        <w:t>Hinweis für Redaktionen:</w:t>
      </w:r>
      <w:r w:rsidRPr="001156B4">
        <w:rPr>
          <w:rFonts w:ascii="Arial" w:hAnsi="Arial"/>
          <w:i/>
          <w:iCs/>
          <w:szCs w:val="20"/>
        </w:rPr>
        <w:t xml:space="preserve"> Foto abrufbar im Internet</w:t>
      </w:r>
    </w:p>
    <w:p w14:paraId="59FBED8C" w14:textId="3660296F" w:rsidR="006549B5" w:rsidRDefault="006549B5">
      <w:pPr>
        <w:spacing w:before="0" w:after="0"/>
      </w:pPr>
      <w:r>
        <w:br w:type="page"/>
      </w:r>
    </w:p>
    <w:p w14:paraId="22225254" w14:textId="77777777" w:rsidR="006549B5" w:rsidRPr="00D92BF7" w:rsidRDefault="006549B5" w:rsidP="001F7477">
      <w:pPr>
        <w:spacing w:before="0"/>
        <w:rPr>
          <w:sz w:val="2"/>
          <w:szCs w:val="2"/>
        </w:rPr>
      </w:pPr>
    </w:p>
    <w:p w14:paraId="5FA44AAC" w14:textId="77777777" w:rsidR="006549B5" w:rsidRPr="004A46F3" w:rsidRDefault="006549B5" w:rsidP="004A46F3">
      <w:pPr>
        <w:rPr>
          <w:b/>
          <w:bCs/>
          <w:sz w:val="48"/>
          <w:szCs w:val="48"/>
        </w:rPr>
      </w:pPr>
      <w:r w:rsidRPr="004A46F3">
        <w:rPr>
          <w:b/>
          <w:bCs/>
          <w:sz w:val="48"/>
          <w:szCs w:val="48"/>
        </w:rPr>
        <w:t>100 Jahre Leben, Lernen und Lachen</w:t>
      </w:r>
    </w:p>
    <w:p w14:paraId="3CD1949B" w14:textId="77777777" w:rsidR="006549B5" w:rsidRPr="004A46F3" w:rsidRDefault="006549B5" w:rsidP="004A46F3">
      <w:pPr>
        <w:rPr>
          <w:b/>
          <w:bCs/>
          <w:sz w:val="24"/>
        </w:rPr>
      </w:pPr>
      <w:r w:rsidRPr="004A46F3">
        <w:rPr>
          <w:b/>
          <w:bCs/>
          <w:sz w:val="24"/>
        </w:rPr>
        <w:t>Jugendhaus Sankt Kilian in Miltenberg sucht persönliche Geschichten und historische Schätze für das große Jubiläum</w:t>
      </w:r>
    </w:p>
    <w:p w14:paraId="4F3EDC45" w14:textId="77777777" w:rsidR="006549B5" w:rsidRDefault="006549B5" w:rsidP="004A46F3">
      <w:r w:rsidRPr="004A46F3">
        <w:rPr>
          <w:b/>
          <w:bCs/>
        </w:rPr>
        <w:t>Miltenberg</w:t>
      </w:r>
      <w:r>
        <w:t xml:space="preserve"> (POW) Das Jugendhaus Sankt Kilian in Miltenberg feiert 2027 ein besonderes Jubiläum: Seit 100 Jahren ist der Ort an der </w:t>
      </w:r>
      <w:proofErr w:type="spellStart"/>
      <w:r>
        <w:t>Bürgstädter</w:t>
      </w:r>
      <w:proofErr w:type="spellEnd"/>
      <w:r>
        <w:t xml:space="preserve"> Straße mit dem Leben junger Menschen verbunden. Zum Jubiläum soll die wechselvolle Geschichte des Hauses nicht nur anhand von Daten und Fakten erzählt werden – gesucht sind vor allem die persönlichen Erinnerungen der Menschen, die das </w:t>
      </w:r>
      <w:proofErr w:type="spellStart"/>
      <w:r>
        <w:t>Kilianeum</w:t>
      </w:r>
      <w:proofErr w:type="spellEnd"/>
      <w:r>
        <w:t xml:space="preserve"> und Jugendhaus Sankt Kilian geprägt haben oder von ihm geprägt wurden. Bis Samstag, 31. Oktober, können persönliche Erinnerungen, Anekdoten, alte Fotos und historische Fundstücke eingereicht werden, die im Jubiläumsjahr Teil einer besonderen Ausstellung werden.</w:t>
      </w:r>
    </w:p>
    <w:p w14:paraId="3995145D" w14:textId="77777777" w:rsidR="006549B5" w:rsidRDefault="006549B5" w:rsidP="004A46F3">
      <w:r>
        <w:t xml:space="preserve">Seit seiner Gründung im Jahr 1927 an der </w:t>
      </w:r>
      <w:proofErr w:type="spellStart"/>
      <w:r>
        <w:t>Bürgstädter</w:t>
      </w:r>
      <w:proofErr w:type="spellEnd"/>
      <w:r>
        <w:t xml:space="preserve"> Straße ist das Haus ein zentraler Ort für junge Menschen. Bis 1983 fungierte die Einrichtung als kirchliches Internat (</w:t>
      </w:r>
      <w:proofErr w:type="spellStart"/>
      <w:r>
        <w:t>Kilianeum</w:t>
      </w:r>
      <w:proofErr w:type="spellEnd"/>
      <w:r>
        <w:t>), seither wird sie als Jugendbildungsstätte genutzt. Um diese wechselvolle Historie zum Jubiläum greifbar zu machen, setzt das Team des Jugendhauses auf die Perspektive der Menschen, die dort als Internatsschüler oder als Gast gelebt oder die den Ort geprägt haben. „Ein Haus wird durch die Menschen lebendig, die dort ein und aus gehen“, sagt Lukas Hartmann, Leiter des Jugendhauses. „Zum 100. Jubiläum möchten wir deshalb möglichst viele persönliche Geschichten zusammentragen und sichtbar machen.“</w:t>
      </w:r>
    </w:p>
    <w:p w14:paraId="273B10B3" w14:textId="77777777" w:rsidR="006549B5" w:rsidRDefault="006549B5" w:rsidP="004A46F3">
      <w:r>
        <w:t xml:space="preserve">Gesucht werden persönliche Einblicke: von lustigen Streichen aus der Internatszeit über prägende Begegnungen bei Seminaren bis hin zu besonderen Momenten im Team. Auch materielle Erinnerungsstücke wie alte Programmabläufe oder Fotos sind willkommen. Die Beiträge können in Textform, als Sprachnachricht oder als Bildmaterial eingereicht werden. Einsendungen bis spätestens 31. Oktober 2026 unter E-Mail </w:t>
      </w:r>
      <w:r w:rsidRPr="004A46F3">
        <w:t>100jahre@jugendhaus-st-kilian.de</w:t>
      </w:r>
      <w:r>
        <w:t xml:space="preserve">, oder per Post an das Jugendhaus Sankt Kilian, </w:t>
      </w:r>
      <w:proofErr w:type="spellStart"/>
      <w:r>
        <w:t>Bürgstädter</w:t>
      </w:r>
      <w:proofErr w:type="spellEnd"/>
      <w:r>
        <w:t xml:space="preserve"> Straße 8, 63897 Miltenberg.</w:t>
      </w:r>
    </w:p>
    <w:p w14:paraId="1FFC5F7F" w14:textId="77777777" w:rsidR="006549B5" w:rsidRDefault="006549B5" w:rsidP="004A46F3">
      <w:r>
        <w:t xml:space="preserve">Schon jetzt steht außerdem der Termin für die große Jubiläumsfeier fest: Am 19. und 20. Juni 2027 wird das 100-jährige Bestehen des </w:t>
      </w:r>
      <w:proofErr w:type="spellStart"/>
      <w:r>
        <w:t>Kilianeums</w:t>
      </w:r>
      <w:proofErr w:type="spellEnd"/>
      <w:r>
        <w:t xml:space="preserve"> und Jugendhauses Sankt Kilian in Miltenberg gefeiert.</w:t>
      </w:r>
    </w:p>
    <w:p w14:paraId="2FE85504" w14:textId="77777777" w:rsidR="006549B5" w:rsidRPr="004A46F3" w:rsidRDefault="006549B5" w:rsidP="004A46F3">
      <w:pPr>
        <w:pStyle w:val="Zwischenberschrift"/>
      </w:pPr>
      <w:r w:rsidRPr="004A46F3">
        <w:t>Stichwort: Jugendhaus Sankt Kilian</w:t>
      </w:r>
    </w:p>
    <w:p w14:paraId="7F125809" w14:textId="77777777" w:rsidR="006549B5" w:rsidRDefault="006549B5" w:rsidP="004A46F3">
      <w:r>
        <w:t>Das Jugendhaus Sankt Kilian in Miltenberg ist eine Jugendbildungsstätte und bietet Räume für Bildungsangebote, Begegnung und gemeinschaftliches Lernen. Die Geschichte des Hauses als Ort für junge Menschen reicht bis ins Jahr 1927 zurück.</w:t>
      </w:r>
      <w:r w:rsidRPr="00B428F1">
        <w:t xml:space="preserve"> </w:t>
      </w:r>
    </w:p>
    <w:p w14:paraId="7DC84C73" w14:textId="77777777" w:rsidR="006549B5" w:rsidRDefault="006549B5" w:rsidP="004A46F3">
      <w:r>
        <w:t>(26 Zeilen/3826/0866; E-Mail voraus)</w:t>
      </w:r>
    </w:p>
    <w:p w14:paraId="0829C94C" w14:textId="77777777" w:rsidR="006549B5" w:rsidRDefault="006549B5" w:rsidP="004A46F3">
      <w:pPr>
        <w:rPr>
          <w:i/>
          <w:iCs/>
        </w:rPr>
      </w:pPr>
      <w:r w:rsidRPr="004A46F3">
        <w:rPr>
          <w:b/>
          <w:i/>
          <w:iCs/>
          <w:u w:val="single"/>
        </w:rPr>
        <w:t>Hinweis für Redaktionen:</w:t>
      </w:r>
      <w:r w:rsidRPr="004A46F3">
        <w:rPr>
          <w:i/>
          <w:iCs/>
        </w:rPr>
        <w:t xml:space="preserve"> Foto abrufbar im Internet </w:t>
      </w:r>
    </w:p>
    <w:p w14:paraId="461C2347" w14:textId="77777777" w:rsidR="006549B5" w:rsidRPr="004A46F3" w:rsidRDefault="006549B5" w:rsidP="004A46F3">
      <w:pPr>
        <w:rPr>
          <w:i/>
          <w:iCs/>
        </w:rPr>
      </w:pPr>
    </w:p>
    <w:p w14:paraId="0A6EF281" w14:textId="7DCA1DD3" w:rsidR="006549B5" w:rsidRDefault="006549B5">
      <w:pPr>
        <w:spacing w:before="0" w:after="0"/>
      </w:pPr>
      <w:r>
        <w:br w:type="page"/>
      </w:r>
    </w:p>
    <w:p w14:paraId="4DE72ADA" w14:textId="77777777" w:rsidR="006549B5" w:rsidRPr="00D92BF7" w:rsidRDefault="006549B5" w:rsidP="001F7477">
      <w:pPr>
        <w:spacing w:before="0"/>
        <w:rPr>
          <w:sz w:val="2"/>
          <w:szCs w:val="2"/>
        </w:rPr>
      </w:pPr>
    </w:p>
    <w:p w14:paraId="4782EC46" w14:textId="77777777" w:rsidR="006549B5" w:rsidRDefault="006549B5" w:rsidP="00971ABA">
      <w:pPr>
        <w:pStyle w:val="berschrift1"/>
      </w:pPr>
      <w:r>
        <w:t xml:space="preserve">30 Jahre </w:t>
      </w:r>
      <w:proofErr w:type="spellStart"/>
      <w:r>
        <w:t>Vleugels</w:t>
      </w:r>
      <w:proofErr w:type="spellEnd"/>
      <w:r>
        <w:t xml:space="preserve">-Orgel in der Pfarrkirche Sankt Johannes </w:t>
      </w:r>
    </w:p>
    <w:p w14:paraId="04AF0B68" w14:textId="77777777" w:rsidR="006549B5" w:rsidRPr="00971ABA" w:rsidRDefault="006549B5" w:rsidP="00971ABA">
      <w:pPr>
        <w:rPr>
          <w:b/>
          <w:bCs/>
          <w:sz w:val="24"/>
        </w:rPr>
      </w:pPr>
      <w:r w:rsidRPr="00971ABA">
        <w:rPr>
          <w:b/>
          <w:bCs/>
          <w:sz w:val="24"/>
        </w:rPr>
        <w:t>Jubiläumsreihe präsentiert die klanglichen und technischen Möglichkeiten des Instruments – Konzerte, Orgelführung und musikalisches Angebot für Kinder</w:t>
      </w:r>
    </w:p>
    <w:p w14:paraId="4A553D51" w14:textId="77777777" w:rsidR="006549B5" w:rsidRDefault="006549B5" w:rsidP="00971ABA">
      <w:r w:rsidRPr="00971ABA">
        <w:rPr>
          <w:b/>
          <w:bCs/>
        </w:rPr>
        <w:t>Kitzingen</w:t>
      </w:r>
      <w:r>
        <w:t xml:space="preserve"> (POW) Seit 30 Jahren prägt die </w:t>
      </w:r>
      <w:proofErr w:type="spellStart"/>
      <w:r>
        <w:t>Vleugels</w:t>
      </w:r>
      <w:proofErr w:type="spellEnd"/>
      <w:r>
        <w:t>-Orgel die Pfarrkirche Sankt Johannes in Kitzingen. Das Jubiläum wird Anfang Oktober mit einer Veranstaltungsreihe gefeiert. Dabei steht die Orgel in ihrer ganzen Vielfalt im Mittelpunkt.</w:t>
      </w:r>
    </w:p>
    <w:p w14:paraId="431E3088" w14:textId="77777777" w:rsidR="006549B5" w:rsidRDefault="006549B5" w:rsidP="00971ABA">
      <w:r>
        <w:t>Das Instrument bestimmt nicht nur die westliche Innenansicht der Kirche, sondern ist zu einem festen Bestandteil der Kirchenmusik geworden. Mit 55 Registern bietet die Orgel vielfältige klangliche Möglichkeiten. Ihr außergewöhnliches Erscheinungsbild und ihr hervorragender Klang haben ihr auch über die Region hinaus Aufmerksamkeit verschafft. Organisten und Orgelfreunde aus dem In- und Ausland interessieren sich für das Instrument, Konzertorganisten schätzen seine musikalischen Möglichkeiten.</w:t>
      </w:r>
    </w:p>
    <w:p w14:paraId="78389EA7" w14:textId="77777777" w:rsidR="006549B5" w:rsidRDefault="006549B5" w:rsidP="00971ABA">
      <w:r>
        <w:t>Den Auftakt bildet am Sonntag, 4. Oktober, um 17 Uhr ein festliches Konzert für Bläser und Orgel. Das Mainschleifen-Bläserquartett unter der Leitung von Manuel Scheuring musiziert gemeinsam mit Organist Regionalkantor Christian Stegmann. Auf dem Programm stehen unter anderem Werke von Johann Sebastian Bach, Georg Friedrich Händel, Alexandre Guilmant und Edward Elgar.</w:t>
      </w:r>
    </w:p>
    <w:p w14:paraId="2F2B7749" w14:textId="77777777" w:rsidR="006549B5" w:rsidRDefault="006549B5" w:rsidP="00971ABA">
      <w:r>
        <w:t>Eine Orgelführung folgt am Mittwoch, 7. Oktober, um 19 Uhr. Regionalkantor Stegmann erklärt die Funktionsweise des Instruments und gibt Einblicke in seine technische Ausstattung. Die Teilnehmerinnen und Teilnehmer können die Orgel dabei auch selbst ausprobieren.</w:t>
      </w:r>
    </w:p>
    <w:p w14:paraId="318C06DC" w14:textId="77777777" w:rsidR="006549B5" w:rsidRDefault="006549B5" w:rsidP="00971ABA">
      <w:r>
        <w:t>An Kinder richtet sich das Programm am Samstag, 10. Oktober, um 11 Uhr. Katrin Brand erzählt eine Geschichte aus dem „Land der Gefühle“. Stegmann begleitet die Erzählung mit der Orgel. Im Anschluss dürfen die Kinder das Instrument erkunden und selbst ausprobieren. Am Sonntag, 11. Oktober, um 10.30 Uhr wird der reguläre Gottesdienst als Orgelmesse gestaltet. Stegmann spielt zur Liturgie Werke unter anderem von Louis Vierne, Alexandre Guilmant und Maurice Duruflé.</w:t>
      </w:r>
    </w:p>
    <w:p w14:paraId="63EFE981" w14:textId="77777777" w:rsidR="006549B5" w:rsidRDefault="006549B5" w:rsidP="00971ABA">
      <w:r>
        <w:t>Den Abschluss der Jubiläumsreihe bildet am Sonntag, 11. Oktober, um 17 Uhr ein Konzert mit dem international renommierten Organisten Marcel Andreas Ober, Organist an der Hedwigs-Kathedrale in Berlin. Er spielt Werke unter anderem von Bach, Händel, Wolfgang Amadeus Mozart, Robert Schumann, Guilmant und Marcel Dupré.</w:t>
      </w:r>
    </w:p>
    <w:p w14:paraId="05DDF3ED" w14:textId="77777777" w:rsidR="006549B5" w:rsidRDefault="006549B5" w:rsidP="00971ABA">
      <w:r>
        <w:t>Der Eintritt zu allen Konzerten ist frei. Spenden sind willkommen.</w:t>
      </w:r>
    </w:p>
    <w:p w14:paraId="2EE37A74" w14:textId="77777777" w:rsidR="006549B5" w:rsidRDefault="006549B5" w:rsidP="00971ABA">
      <w:r>
        <w:t>(26 Zeilen/3726/0843; E-Mail voraus)</w:t>
      </w:r>
    </w:p>
    <w:p w14:paraId="67DD862F" w14:textId="77777777" w:rsidR="006549B5" w:rsidRPr="00971ABA" w:rsidRDefault="006549B5" w:rsidP="00971ABA">
      <w:pPr>
        <w:rPr>
          <w:i/>
          <w:iCs/>
        </w:rPr>
      </w:pPr>
      <w:r w:rsidRPr="00971ABA">
        <w:rPr>
          <w:b/>
          <w:i/>
          <w:iCs/>
          <w:u w:val="single"/>
        </w:rPr>
        <w:t>Hinweis für Redaktionen:</w:t>
      </w:r>
      <w:r w:rsidRPr="00971ABA">
        <w:rPr>
          <w:i/>
          <w:iCs/>
        </w:rPr>
        <w:t xml:space="preserve"> Fotos abrufbar im Internet </w:t>
      </w:r>
    </w:p>
    <w:p w14:paraId="6727F251" w14:textId="77777777" w:rsidR="006549B5" w:rsidRDefault="006549B5" w:rsidP="001F7477">
      <w:pPr>
        <w:spacing w:before="0"/>
      </w:pPr>
    </w:p>
    <w:p w14:paraId="74F1AF36" w14:textId="700F07FE" w:rsidR="006549B5" w:rsidRDefault="006549B5">
      <w:pPr>
        <w:spacing w:before="0" w:after="0"/>
      </w:pPr>
      <w:r>
        <w:br w:type="page"/>
      </w:r>
    </w:p>
    <w:p w14:paraId="0BB27C4F" w14:textId="77777777" w:rsidR="006549B5" w:rsidRPr="00D92BF7" w:rsidRDefault="006549B5" w:rsidP="001F7477">
      <w:pPr>
        <w:spacing w:before="0"/>
        <w:rPr>
          <w:sz w:val="2"/>
          <w:szCs w:val="2"/>
        </w:rPr>
      </w:pPr>
    </w:p>
    <w:p w14:paraId="6CE38353" w14:textId="77777777" w:rsidR="006549B5" w:rsidRDefault="006549B5" w:rsidP="003D6638">
      <w:pPr>
        <w:pStyle w:val="berschrift1"/>
      </w:pPr>
      <w:r>
        <w:t>Bindung auf Lebenszeit</w:t>
      </w:r>
    </w:p>
    <w:p w14:paraId="6F31F55F" w14:textId="77777777" w:rsidR="006549B5" w:rsidRDefault="006549B5" w:rsidP="003D6638">
      <w:pPr>
        <w:pStyle w:val="Unterzeile1"/>
      </w:pPr>
      <w:proofErr w:type="spellStart"/>
      <w:r>
        <w:t>Ritaschwester</w:t>
      </w:r>
      <w:proofErr w:type="spellEnd"/>
      <w:r>
        <w:t xml:space="preserve"> Katharina-Elisabeth </w:t>
      </w:r>
      <w:proofErr w:type="spellStart"/>
      <w:r>
        <w:t>Glombik</w:t>
      </w:r>
      <w:proofErr w:type="spellEnd"/>
      <w:r>
        <w:t xml:space="preserve"> legt Profess auf Lebenszeit ab</w:t>
      </w:r>
    </w:p>
    <w:p w14:paraId="6A9F1ED7" w14:textId="77777777" w:rsidR="006549B5" w:rsidRDefault="006549B5" w:rsidP="003D6638">
      <w:r w:rsidRPr="003D6638">
        <w:rPr>
          <w:b/>
          <w:bCs/>
        </w:rPr>
        <w:t>Würzburg</w:t>
      </w:r>
      <w:r>
        <w:t xml:space="preserve"> (POW) </w:t>
      </w:r>
      <w:proofErr w:type="spellStart"/>
      <w:r w:rsidRPr="003D6638">
        <w:rPr>
          <w:rFonts w:cs="Arial"/>
          <w:szCs w:val="20"/>
        </w:rPr>
        <w:t>Ritaschwester</w:t>
      </w:r>
      <w:proofErr w:type="spellEnd"/>
      <w:r w:rsidRPr="003D6638">
        <w:rPr>
          <w:rFonts w:cs="Arial"/>
          <w:szCs w:val="20"/>
        </w:rPr>
        <w:t xml:space="preserve"> Katharina-Elisabeth </w:t>
      </w:r>
      <w:proofErr w:type="spellStart"/>
      <w:r w:rsidRPr="003D6638">
        <w:rPr>
          <w:rFonts w:cs="Arial"/>
          <w:szCs w:val="20"/>
        </w:rPr>
        <w:t>Glombik</w:t>
      </w:r>
      <w:proofErr w:type="spellEnd"/>
      <w:r>
        <w:rPr>
          <w:rFonts w:cs="Arial"/>
          <w:szCs w:val="20"/>
        </w:rPr>
        <w:t xml:space="preserve"> hat am Samstag, 5. September, die Profess auf Lebenszeit abgelegt. V</w:t>
      </w:r>
      <w:r w:rsidRPr="003D6638">
        <w:rPr>
          <w:rFonts w:cs="Arial"/>
          <w:szCs w:val="20"/>
        </w:rPr>
        <w:t>or Gott und der Gemeinde</w:t>
      </w:r>
      <w:r>
        <w:rPr>
          <w:rFonts w:cs="Arial"/>
          <w:szCs w:val="20"/>
        </w:rPr>
        <w:t xml:space="preserve"> versprach sie</w:t>
      </w:r>
      <w:r w:rsidRPr="003D6638">
        <w:rPr>
          <w:rFonts w:cs="Arial"/>
          <w:szCs w:val="20"/>
        </w:rPr>
        <w:t xml:space="preserve">, bis zum Ende ihres Lebens </w:t>
      </w:r>
      <w:proofErr w:type="spellStart"/>
      <w:r w:rsidRPr="003D6638">
        <w:rPr>
          <w:rFonts w:cs="Arial"/>
          <w:szCs w:val="20"/>
        </w:rPr>
        <w:t>Ritaschwester</w:t>
      </w:r>
      <w:proofErr w:type="spellEnd"/>
      <w:r w:rsidRPr="003D6638">
        <w:rPr>
          <w:rFonts w:cs="Arial"/>
          <w:szCs w:val="20"/>
        </w:rPr>
        <w:t xml:space="preserve"> zu bleiben.</w:t>
      </w:r>
      <w:r>
        <w:rPr>
          <w:rFonts w:cs="Arial"/>
          <w:szCs w:val="20"/>
        </w:rPr>
        <w:t xml:space="preserve"> Die Gemeinschaft habe sie „mit großer Freude“ aufgenommen, schreibt die Kongregation in einer Pressemitteilung.</w:t>
      </w:r>
    </w:p>
    <w:p w14:paraId="756F1C82" w14:textId="77777777" w:rsidR="006549B5" w:rsidRDefault="006549B5" w:rsidP="003D6638">
      <w:r>
        <w:rPr>
          <w:rFonts w:cs="Arial"/>
          <w:szCs w:val="20"/>
        </w:rPr>
        <w:t>Dem Gottesdienst stand</w:t>
      </w:r>
      <w:r w:rsidRPr="0031484F">
        <w:t xml:space="preserve"> Pfarrer Dr. Roland </w:t>
      </w:r>
      <w:proofErr w:type="spellStart"/>
      <w:r w:rsidRPr="0031484F">
        <w:t>Baule</w:t>
      </w:r>
      <w:proofErr w:type="spellEnd"/>
      <w:r w:rsidRPr="0031484F">
        <w:t xml:space="preserve"> aus Hildesheim vor</w:t>
      </w:r>
      <w:r>
        <w:t>.</w:t>
      </w:r>
      <w:r w:rsidRPr="0031484F">
        <w:t xml:space="preserve"> Nach der Befragung durch Generaloberin Schw</w:t>
      </w:r>
      <w:r>
        <w:t>ester</w:t>
      </w:r>
      <w:r w:rsidRPr="0031484F">
        <w:t xml:space="preserve"> Angela Zehe wurde die Allerheiligenlitanei gesungen, während der </w:t>
      </w:r>
      <w:proofErr w:type="spellStart"/>
      <w:r>
        <w:t>Glombik</w:t>
      </w:r>
      <w:proofErr w:type="spellEnd"/>
      <w:r w:rsidRPr="0031484F">
        <w:t xml:space="preserve"> als Zeichen ihrer Hingabe ausgestreckt vor dem Altar lag. Dann gelobte sie vor Gott und der versammelten Gemeinde </w:t>
      </w:r>
      <w:r>
        <w:t>„</w:t>
      </w:r>
      <w:r w:rsidRPr="0031484F">
        <w:t>für immer</w:t>
      </w:r>
      <w:r>
        <w:t xml:space="preserve"> </w:t>
      </w:r>
      <w:r w:rsidRPr="0031484F">
        <w:t>Gott geweihte Ehelosigkeit, Armut und Gehorsam</w:t>
      </w:r>
      <w:r>
        <w:t>“</w:t>
      </w:r>
      <w:r w:rsidRPr="0031484F">
        <w:t xml:space="preserve"> und verpflichtete sich </w:t>
      </w:r>
      <w:r>
        <w:t>„</w:t>
      </w:r>
      <w:r w:rsidRPr="0031484F">
        <w:t xml:space="preserve">zu einem Leben nach der Regel des heiligen Augustinus in der Kongregation der </w:t>
      </w:r>
      <w:proofErr w:type="spellStart"/>
      <w:r w:rsidRPr="0031484F">
        <w:t>Ritaschwestern</w:t>
      </w:r>
      <w:proofErr w:type="spellEnd"/>
      <w:r w:rsidRPr="0031484F">
        <w:t>, nach deren Lebensordnung und Ausführungsbestimmungen, um so der heiligen Kirche und dem Wohle der Menschen zu dienen</w:t>
      </w:r>
      <w:r>
        <w:t>“</w:t>
      </w:r>
      <w:r w:rsidRPr="0031484F">
        <w:t>.</w:t>
      </w:r>
      <w:r>
        <w:t xml:space="preserve"> Zu der Feier waren </w:t>
      </w:r>
      <w:proofErr w:type="spellStart"/>
      <w:r>
        <w:t>Glombiks</w:t>
      </w:r>
      <w:proofErr w:type="spellEnd"/>
      <w:r>
        <w:t xml:space="preserve"> </w:t>
      </w:r>
      <w:r w:rsidRPr="0031484F">
        <w:t xml:space="preserve">Eltern und Verwandte, Freunde und Bekannte </w:t>
      </w:r>
      <w:r>
        <w:t xml:space="preserve">sowie </w:t>
      </w:r>
      <w:r w:rsidRPr="0031484F">
        <w:t xml:space="preserve">viele </w:t>
      </w:r>
      <w:r>
        <w:t xml:space="preserve">Gläubige </w:t>
      </w:r>
      <w:r w:rsidRPr="0031484F">
        <w:t>aus den Pfarreien gekommen.</w:t>
      </w:r>
    </w:p>
    <w:p w14:paraId="42A5917A" w14:textId="77777777" w:rsidR="006549B5" w:rsidRDefault="006549B5" w:rsidP="003D6638">
      <w:proofErr w:type="spellStart"/>
      <w:r>
        <w:t>Glombik</w:t>
      </w:r>
      <w:proofErr w:type="spellEnd"/>
      <w:r w:rsidRPr="0031484F">
        <w:t xml:space="preserve"> stammt aus Hildesheim</w:t>
      </w:r>
      <w:r>
        <w:t>.</w:t>
      </w:r>
      <w:r w:rsidRPr="0031484F">
        <w:t xml:space="preserve"> </w:t>
      </w:r>
      <w:r>
        <w:t xml:space="preserve">Ihre </w:t>
      </w:r>
      <w:r w:rsidRPr="0031484F">
        <w:t xml:space="preserve">Ausbildung zur Gemeindereferentin </w:t>
      </w:r>
      <w:r>
        <w:t xml:space="preserve">absolvierte sie im </w:t>
      </w:r>
      <w:r w:rsidRPr="0031484F">
        <w:t>Bistum Würzburg, wo sie im Praktikum durch S</w:t>
      </w:r>
      <w:r>
        <w:t>chwester</w:t>
      </w:r>
      <w:r w:rsidRPr="0031484F">
        <w:t xml:space="preserve"> Magdalena Wenig das Leben bei den </w:t>
      </w:r>
      <w:proofErr w:type="spellStart"/>
      <w:r w:rsidRPr="0031484F">
        <w:t>Ritaschwestern</w:t>
      </w:r>
      <w:proofErr w:type="spellEnd"/>
      <w:r w:rsidRPr="0031484F">
        <w:t xml:space="preserve"> nach der Ordensregel des h</w:t>
      </w:r>
      <w:r>
        <w:t xml:space="preserve">eiligen </w:t>
      </w:r>
      <w:r w:rsidRPr="0031484F">
        <w:t>Augustinus kennen</w:t>
      </w:r>
      <w:r>
        <w:t>lernte</w:t>
      </w:r>
      <w:r w:rsidRPr="0031484F">
        <w:t xml:space="preserve">. Im Januar 2018 </w:t>
      </w:r>
      <w:r>
        <w:t xml:space="preserve">trat </w:t>
      </w:r>
      <w:proofErr w:type="spellStart"/>
      <w:r w:rsidRPr="0031484F">
        <w:t>Glombik</w:t>
      </w:r>
      <w:proofErr w:type="spellEnd"/>
      <w:r w:rsidRPr="0031484F">
        <w:t xml:space="preserve"> </w:t>
      </w:r>
      <w:r>
        <w:t xml:space="preserve">in das </w:t>
      </w:r>
      <w:r w:rsidRPr="0031484F">
        <w:t xml:space="preserve">Postulat </w:t>
      </w:r>
      <w:r>
        <w:t>ein,</w:t>
      </w:r>
      <w:r w:rsidRPr="0031484F">
        <w:t xml:space="preserve"> </w:t>
      </w:r>
      <w:r>
        <w:t>i</w:t>
      </w:r>
      <w:r w:rsidRPr="0031484F">
        <w:t xml:space="preserve">m September des gleichen Jahres wurde sie ins Noviziat aufgenommen. Ausbildungsort für </w:t>
      </w:r>
      <w:r>
        <w:t xml:space="preserve">die </w:t>
      </w:r>
      <w:r w:rsidRPr="0031484F">
        <w:t xml:space="preserve">Novizinnen war die damalige Niederlassung der Gemeinschaft im </w:t>
      </w:r>
      <w:r>
        <w:t xml:space="preserve">Würzburger </w:t>
      </w:r>
      <w:r w:rsidRPr="0031484F">
        <w:t xml:space="preserve">Exerzitienhaus Himmelspforten. Dort lernte sie, wie man als </w:t>
      </w:r>
      <w:proofErr w:type="spellStart"/>
      <w:r w:rsidRPr="0031484F">
        <w:t>Ritaschwester</w:t>
      </w:r>
      <w:proofErr w:type="spellEnd"/>
      <w:r w:rsidRPr="0031484F">
        <w:t xml:space="preserve"> gemeinsam betet, lebt und arbeitet. Mitten in der Corona</w:t>
      </w:r>
      <w:r>
        <w:t>p</w:t>
      </w:r>
      <w:r w:rsidRPr="0031484F">
        <w:t xml:space="preserve">andemie 2020 legte </w:t>
      </w:r>
      <w:proofErr w:type="spellStart"/>
      <w:r>
        <w:t>Glombik</w:t>
      </w:r>
      <w:proofErr w:type="spellEnd"/>
      <w:r w:rsidRPr="0031484F">
        <w:t xml:space="preserve"> </w:t>
      </w:r>
      <w:proofErr w:type="gramStart"/>
      <w:r>
        <w:t>die</w:t>
      </w:r>
      <w:r w:rsidRPr="0031484F">
        <w:t xml:space="preserve"> zeitliche Profess</w:t>
      </w:r>
      <w:proofErr w:type="gramEnd"/>
      <w:r w:rsidRPr="0031484F">
        <w:t xml:space="preserve"> für drei Jahre ab. Damit begann für sie das Juniorat in der Gemeinschaft, eine Zeit, in der die neue Schwester </w:t>
      </w:r>
      <w:r>
        <w:t xml:space="preserve">lernt, </w:t>
      </w:r>
      <w:r w:rsidRPr="0031484F">
        <w:t xml:space="preserve">Gebet, Gemeinschaftsleben und Berufsarbeit miteinander </w:t>
      </w:r>
      <w:r>
        <w:t xml:space="preserve">zu </w:t>
      </w:r>
      <w:r w:rsidRPr="0031484F">
        <w:t xml:space="preserve">verbinden. </w:t>
      </w:r>
      <w:r>
        <w:t>D</w:t>
      </w:r>
      <w:r w:rsidRPr="0031484F">
        <w:t xml:space="preserve">rei Jahre war </w:t>
      </w:r>
      <w:proofErr w:type="spellStart"/>
      <w:r>
        <w:t>Glombik</w:t>
      </w:r>
      <w:proofErr w:type="spellEnd"/>
      <w:r w:rsidRPr="0031484F">
        <w:t xml:space="preserve"> als Gemeindereferentin im Pastoralen Raum Würzburg links des Mains tätig. Im Herbst 2023, nach Ablegung der Profess für weitere drei Jahre, begann</w:t>
      </w:r>
      <w:r>
        <w:t xml:space="preserve"> sie</w:t>
      </w:r>
      <w:r w:rsidRPr="0031484F">
        <w:t xml:space="preserve"> ihren Dienst als Gemeindereferentin i</w:t>
      </w:r>
      <w:r>
        <w:t>m Pastoralen Raum Würzburg Süd-Ost mit Schwerpunkt i</w:t>
      </w:r>
      <w:r w:rsidRPr="0031484F">
        <w:t>n der Untergliederung Würzburg Süd.</w:t>
      </w:r>
    </w:p>
    <w:p w14:paraId="64CABEAC" w14:textId="77777777" w:rsidR="006549B5" w:rsidRDefault="006549B5" w:rsidP="003D6638">
      <w:r w:rsidRPr="0031484F">
        <w:t xml:space="preserve">Die </w:t>
      </w:r>
      <w:proofErr w:type="spellStart"/>
      <w:r w:rsidRPr="0031484F">
        <w:t>Ritaschwestern</w:t>
      </w:r>
      <w:proofErr w:type="spellEnd"/>
      <w:r w:rsidRPr="0031484F">
        <w:t xml:space="preserve"> wurden 1911 durch Augustinerpater </w:t>
      </w:r>
      <w:proofErr w:type="spellStart"/>
      <w:r w:rsidRPr="0031484F">
        <w:t>Hugolinus</w:t>
      </w:r>
      <w:proofErr w:type="spellEnd"/>
      <w:r w:rsidRPr="0031484F">
        <w:t xml:space="preserve"> Dach gegründet, um Familien in Not zu helfen. Heute führen </w:t>
      </w:r>
      <w:r>
        <w:t>s</w:t>
      </w:r>
      <w:r w:rsidRPr="0031484F">
        <w:t>ie ihren Gründungsauftrag durch eine Familienpflege-Station, pastorale Arbeit und die Stiftung „</w:t>
      </w:r>
      <w:proofErr w:type="gramStart"/>
      <w:r w:rsidRPr="0031484F">
        <w:t>SOS Familie</w:t>
      </w:r>
      <w:proofErr w:type="gramEnd"/>
      <w:r w:rsidRPr="0031484F">
        <w:t>“ weiter.</w:t>
      </w:r>
    </w:p>
    <w:p w14:paraId="5101C604" w14:textId="77777777" w:rsidR="006549B5" w:rsidRDefault="006549B5" w:rsidP="003D6638">
      <w:r>
        <w:t>(27 Zeilen/3826/0863; E-Mail voraus)</w:t>
      </w:r>
    </w:p>
    <w:p w14:paraId="4C16791E" w14:textId="77777777" w:rsidR="006549B5" w:rsidRDefault="006549B5" w:rsidP="00907E0D">
      <w:pPr>
        <w:rPr>
          <w:i/>
        </w:rPr>
      </w:pPr>
      <w:r>
        <w:rPr>
          <w:b/>
          <w:i/>
          <w:u w:val="single"/>
        </w:rPr>
        <w:t>Hinweis für Redaktionen:</w:t>
      </w:r>
      <w:r>
        <w:rPr>
          <w:i/>
        </w:rPr>
        <w:t xml:space="preserve"> Foto abrufbar im Internet</w:t>
      </w:r>
    </w:p>
    <w:p w14:paraId="11767F05" w14:textId="77777777" w:rsidR="006549B5" w:rsidRDefault="006549B5" w:rsidP="001F7477">
      <w:pPr>
        <w:spacing w:before="0"/>
      </w:pPr>
    </w:p>
    <w:p w14:paraId="55ADB073" w14:textId="03571D39" w:rsidR="006549B5" w:rsidRDefault="006549B5">
      <w:pPr>
        <w:spacing w:before="0" w:after="0"/>
      </w:pPr>
      <w:r>
        <w:br w:type="page"/>
      </w:r>
    </w:p>
    <w:p w14:paraId="58467F49" w14:textId="77777777" w:rsidR="006549B5" w:rsidRDefault="006549B5" w:rsidP="006549B5">
      <w:pPr>
        <w:pStyle w:val="berschrift1"/>
        <w:spacing w:before="100" w:after="100"/>
        <w:ind w:right="-284"/>
      </w:pPr>
      <w:r>
        <w:t>Profess ist eine „Liebeserklärung Gottes“</w:t>
      </w:r>
    </w:p>
    <w:p w14:paraId="238DF54E" w14:textId="77777777" w:rsidR="006549B5" w:rsidRDefault="006549B5" w:rsidP="006549B5">
      <w:pPr>
        <w:pStyle w:val="Unterzeile1"/>
        <w:spacing w:before="100" w:after="100"/>
        <w:ind w:right="-284"/>
      </w:pPr>
      <w:r w:rsidRPr="00A701ED">
        <w:rPr>
          <w:bCs/>
        </w:rPr>
        <w:t xml:space="preserve">Profess- und Priesterjubiläen in der Abtei </w:t>
      </w:r>
      <w:bookmarkStart w:id="0" w:name="hit1"/>
      <w:bookmarkEnd w:id="0"/>
      <w:r w:rsidRPr="00A701ED">
        <w:rPr>
          <w:bCs/>
        </w:rPr>
        <w:t>Münsterschwarzach</w:t>
      </w:r>
    </w:p>
    <w:p w14:paraId="18086663" w14:textId="77777777" w:rsidR="006549B5" w:rsidRPr="00A701ED" w:rsidRDefault="006549B5" w:rsidP="006549B5">
      <w:pPr>
        <w:spacing w:before="100" w:after="100"/>
        <w:ind w:right="-284"/>
      </w:pPr>
      <w:r w:rsidRPr="00A701ED">
        <w:rPr>
          <w:b/>
          <w:bCs/>
        </w:rPr>
        <w:t>Münsterschwarzach</w:t>
      </w:r>
      <w:r>
        <w:t xml:space="preserve"> (POW) </w:t>
      </w:r>
      <w:r w:rsidRPr="00A701ED">
        <w:t xml:space="preserve">Acht </w:t>
      </w:r>
      <w:proofErr w:type="spellStart"/>
      <w:r w:rsidRPr="00A701ED">
        <w:t>Benediktinerpatres</w:t>
      </w:r>
      <w:proofErr w:type="spellEnd"/>
      <w:r w:rsidRPr="00A701ED">
        <w:t xml:space="preserve"> und -brüder</w:t>
      </w:r>
      <w:r>
        <w:t xml:space="preserve"> haben bei einem Pontifikalgottesdienst am Kirchweihsonntag, 13. September, in der Abteikirche in Münsterschwarzach </w:t>
      </w:r>
      <w:r w:rsidRPr="00A701ED">
        <w:rPr>
          <w:rFonts w:cs="Arial"/>
          <w:szCs w:val="20"/>
        </w:rPr>
        <w:t xml:space="preserve">ihr Profess- </w:t>
      </w:r>
      <w:r>
        <w:rPr>
          <w:rFonts w:cs="Arial"/>
          <w:szCs w:val="20"/>
        </w:rPr>
        <w:t xml:space="preserve">beziehungsweise </w:t>
      </w:r>
      <w:r w:rsidRPr="00A701ED">
        <w:rPr>
          <w:rFonts w:cs="Arial"/>
          <w:szCs w:val="20"/>
        </w:rPr>
        <w:t xml:space="preserve">Priesterjubiläum </w:t>
      </w:r>
      <w:r>
        <w:rPr>
          <w:rFonts w:cs="Arial"/>
          <w:szCs w:val="20"/>
        </w:rPr>
        <w:t>gefeiert.</w:t>
      </w:r>
      <w:r>
        <w:t xml:space="preserve"> </w:t>
      </w:r>
      <w:r w:rsidRPr="00A701ED">
        <w:rPr>
          <w:rFonts w:cs="Arial"/>
          <w:szCs w:val="20"/>
        </w:rPr>
        <w:t xml:space="preserve">„Vor 88 Jahren wurde diese Kirche geweiht. Seitdem ist sie ein Ort des Gebetes, der Begegnung und der Gemeinschaft“, </w:t>
      </w:r>
      <w:r>
        <w:rPr>
          <w:rFonts w:cs="Arial"/>
          <w:szCs w:val="20"/>
        </w:rPr>
        <w:t>sagte Abt Michael Reepen zu Beginn des Gottesdienstes</w:t>
      </w:r>
      <w:r w:rsidRPr="00A701ED">
        <w:rPr>
          <w:rFonts w:cs="Arial"/>
          <w:szCs w:val="20"/>
        </w:rPr>
        <w:t>. „Wir selbst sind lebendige Steine der Kirche. Einige dieser Stein</w:t>
      </w:r>
      <w:r>
        <w:rPr>
          <w:rFonts w:cs="Arial"/>
          <w:szCs w:val="20"/>
        </w:rPr>
        <w:t>e</w:t>
      </w:r>
      <w:r w:rsidRPr="00A701ED">
        <w:rPr>
          <w:rFonts w:cs="Arial"/>
          <w:szCs w:val="20"/>
        </w:rPr>
        <w:t xml:space="preserve"> dürfen heute ganz besonders hervorleuchten</w:t>
      </w:r>
      <w:r>
        <w:rPr>
          <w:rFonts w:cs="Arial"/>
          <w:szCs w:val="20"/>
        </w:rPr>
        <w:t>.</w:t>
      </w:r>
      <w:r w:rsidRPr="00A701ED">
        <w:rPr>
          <w:rFonts w:cs="Arial"/>
          <w:szCs w:val="20"/>
        </w:rPr>
        <w:t>“</w:t>
      </w:r>
    </w:p>
    <w:p w14:paraId="154CAE85" w14:textId="77777777" w:rsidR="006549B5" w:rsidRPr="00A701ED" w:rsidRDefault="006549B5" w:rsidP="006549B5">
      <w:pPr>
        <w:spacing w:before="100" w:after="100"/>
        <w:ind w:right="-284"/>
        <w:rPr>
          <w:rFonts w:cs="Arial"/>
          <w:szCs w:val="20"/>
        </w:rPr>
      </w:pPr>
      <w:r w:rsidRPr="00A701ED">
        <w:rPr>
          <w:rFonts w:cs="Arial"/>
          <w:szCs w:val="20"/>
        </w:rPr>
        <w:t>P</w:t>
      </w:r>
      <w:r>
        <w:rPr>
          <w:rFonts w:cs="Arial"/>
          <w:szCs w:val="20"/>
        </w:rPr>
        <w:t>ater</w:t>
      </w:r>
      <w:r w:rsidRPr="00A701ED">
        <w:rPr>
          <w:rFonts w:cs="Arial"/>
          <w:szCs w:val="20"/>
        </w:rPr>
        <w:t xml:space="preserve"> Udo Küppers wandte sich </w:t>
      </w:r>
      <w:r>
        <w:rPr>
          <w:rFonts w:cs="Arial"/>
          <w:szCs w:val="20"/>
        </w:rPr>
        <w:t xml:space="preserve">in seiner Predigt </w:t>
      </w:r>
      <w:r w:rsidRPr="00A701ED">
        <w:rPr>
          <w:rFonts w:cs="Arial"/>
          <w:szCs w:val="20"/>
        </w:rPr>
        <w:t>direkt an seine Mitbrüder</w:t>
      </w:r>
      <w:r>
        <w:rPr>
          <w:rFonts w:cs="Arial"/>
          <w:szCs w:val="20"/>
        </w:rPr>
        <w:t>.</w:t>
      </w:r>
      <w:r w:rsidRPr="00A701ED">
        <w:rPr>
          <w:rFonts w:cs="Arial"/>
          <w:szCs w:val="20"/>
        </w:rPr>
        <w:t xml:space="preserve"> „Nicht </w:t>
      </w:r>
      <w:r>
        <w:rPr>
          <w:rFonts w:cs="Arial"/>
          <w:szCs w:val="20"/>
        </w:rPr>
        <w:t>I</w:t>
      </w:r>
      <w:r w:rsidRPr="00A701ED">
        <w:rPr>
          <w:rFonts w:cs="Arial"/>
          <w:szCs w:val="20"/>
        </w:rPr>
        <w:t xml:space="preserve">hr habt </w:t>
      </w:r>
      <w:r>
        <w:rPr>
          <w:rFonts w:cs="Arial"/>
          <w:szCs w:val="20"/>
        </w:rPr>
        <w:t>E</w:t>
      </w:r>
      <w:r w:rsidRPr="00A701ED">
        <w:rPr>
          <w:rFonts w:cs="Arial"/>
          <w:szCs w:val="20"/>
        </w:rPr>
        <w:t xml:space="preserve">uch für Gott entschieden. Gott hat sich für </w:t>
      </w:r>
      <w:r>
        <w:rPr>
          <w:rFonts w:cs="Arial"/>
          <w:szCs w:val="20"/>
        </w:rPr>
        <w:t>E</w:t>
      </w:r>
      <w:r w:rsidRPr="00A701ED">
        <w:rPr>
          <w:rFonts w:cs="Arial"/>
          <w:szCs w:val="20"/>
        </w:rPr>
        <w:t xml:space="preserve">uch entschieden. Und </w:t>
      </w:r>
      <w:r>
        <w:rPr>
          <w:rFonts w:cs="Arial"/>
          <w:szCs w:val="20"/>
        </w:rPr>
        <w:t>I</w:t>
      </w:r>
      <w:r w:rsidRPr="00A701ED">
        <w:rPr>
          <w:rFonts w:cs="Arial"/>
          <w:szCs w:val="20"/>
        </w:rPr>
        <w:t xml:space="preserve">hr habt </w:t>
      </w:r>
      <w:r>
        <w:rPr>
          <w:rFonts w:cs="Arial"/>
          <w:szCs w:val="20"/>
        </w:rPr>
        <w:t>J</w:t>
      </w:r>
      <w:r w:rsidRPr="00A701ED">
        <w:rPr>
          <w:rFonts w:cs="Arial"/>
          <w:szCs w:val="20"/>
        </w:rPr>
        <w:t xml:space="preserve">a gesagt.“ </w:t>
      </w:r>
      <w:proofErr w:type="gramStart"/>
      <w:r w:rsidRPr="00A701ED">
        <w:rPr>
          <w:rFonts w:cs="Arial"/>
          <w:szCs w:val="20"/>
        </w:rPr>
        <w:t>Die Profess</w:t>
      </w:r>
      <w:proofErr w:type="gramEnd"/>
      <w:r w:rsidRPr="00A701ED">
        <w:rPr>
          <w:rFonts w:cs="Arial"/>
          <w:szCs w:val="20"/>
        </w:rPr>
        <w:t xml:space="preserve"> sei </w:t>
      </w:r>
      <w:r>
        <w:rPr>
          <w:rFonts w:cs="Arial"/>
          <w:szCs w:val="20"/>
        </w:rPr>
        <w:t>k</w:t>
      </w:r>
      <w:r w:rsidRPr="00A701ED">
        <w:rPr>
          <w:rFonts w:cs="Arial"/>
          <w:szCs w:val="20"/>
        </w:rPr>
        <w:t>ein Versprechen, auf das sich der Mönch etwas einbilden könne, sondern eine Liebeserklärung Gottes gegenüber einem jungen Menschen, der sich ihm vorbehaltlos verschreiben wolle. Mit Blick auf den konkreten Auftrag erklärte er: „Der Mönch soll im Dienst des Lebens stehen und Christus dabei sichtbar, erfahrbar, spürbar machen.“</w:t>
      </w:r>
    </w:p>
    <w:p w14:paraId="39CFF3E4" w14:textId="77777777" w:rsidR="006549B5" w:rsidRPr="00A701ED" w:rsidRDefault="006549B5" w:rsidP="006549B5">
      <w:pPr>
        <w:spacing w:before="100" w:after="100"/>
        <w:ind w:right="-284"/>
        <w:rPr>
          <w:rFonts w:cs="Arial"/>
          <w:szCs w:val="20"/>
        </w:rPr>
      </w:pPr>
      <w:r w:rsidRPr="00A701ED">
        <w:rPr>
          <w:rFonts w:cs="Arial"/>
          <w:szCs w:val="20"/>
        </w:rPr>
        <w:t>Essenzieller Bestandteil des Pontifikalamtes war die Erneuerung de</w:t>
      </w:r>
      <w:r>
        <w:rPr>
          <w:rFonts w:cs="Arial"/>
          <w:szCs w:val="20"/>
        </w:rPr>
        <w:t>r</w:t>
      </w:r>
      <w:r w:rsidRPr="00A701ED">
        <w:rPr>
          <w:rFonts w:cs="Arial"/>
          <w:szCs w:val="20"/>
        </w:rPr>
        <w:t xml:space="preserve"> Gelübde durch die Jubilare. Die Mönche gelobten vor Abt und Konvent, auch künftig nach der Regel des </w:t>
      </w:r>
      <w:r>
        <w:rPr>
          <w:rFonts w:cs="Arial"/>
          <w:szCs w:val="20"/>
        </w:rPr>
        <w:t>h</w:t>
      </w:r>
      <w:r w:rsidRPr="00A701ED">
        <w:rPr>
          <w:rFonts w:cs="Arial"/>
          <w:szCs w:val="20"/>
        </w:rPr>
        <w:t xml:space="preserve">eiligen Benedikt zu leben. Gleichzeitig versprachen sie, sich für das Kloster und den Orden einzusetzen. Nach dem Gottesdienst luden die Mönche zum Empfang in </w:t>
      </w:r>
      <w:r>
        <w:rPr>
          <w:rFonts w:cs="Arial"/>
          <w:szCs w:val="20"/>
        </w:rPr>
        <w:t xml:space="preserve">das </w:t>
      </w:r>
      <w:r w:rsidRPr="00A701ED">
        <w:rPr>
          <w:rFonts w:cs="Arial"/>
          <w:szCs w:val="20"/>
        </w:rPr>
        <w:t>Egbert-Gymnasium ein. Bei Getränken und einem Imbiss gab es die Gelegenheit, mit den Jubilaren anzustoßen.</w:t>
      </w:r>
    </w:p>
    <w:p w14:paraId="79CC47EB" w14:textId="77777777" w:rsidR="006549B5" w:rsidRDefault="006549B5" w:rsidP="006549B5">
      <w:pPr>
        <w:pStyle w:val="Zwischenberschrift"/>
        <w:spacing w:before="100" w:after="100"/>
        <w:ind w:right="-284"/>
      </w:pPr>
      <w:r>
        <w:t>Die Jubilare</w:t>
      </w:r>
    </w:p>
    <w:p w14:paraId="2CEFF743" w14:textId="77777777" w:rsidR="006549B5" w:rsidRPr="00A701ED" w:rsidRDefault="006549B5" w:rsidP="006549B5">
      <w:pPr>
        <w:spacing w:before="100" w:after="100"/>
        <w:ind w:right="-284"/>
        <w:rPr>
          <w:rFonts w:cs="Arial"/>
          <w:szCs w:val="20"/>
        </w:rPr>
      </w:pPr>
      <w:r w:rsidRPr="00B92A7F">
        <w:rPr>
          <w:rFonts w:cs="Arial"/>
          <w:i/>
          <w:iCs/>
          <w:szCs w:val="20"/>
        </w:rPr>
        <w:t>Pater Udo Küppers</w:t>
      </w:r>
      <w:r>
        <w:rPr>
          <w:rFonts w:cs="Arial"/>
          <w:szCs w:val="20"/>
        </w:rPr>
        <w:t>, Jahrgang</w:t>
      </w:r>
      <w:r w:rsidRPr="00A701ED">
        <w:rPr>
          <w:rFonts w:cs="Arial"/>
          <w:szCs w:val="20"/>
        </w:rPr>
        <w:t xml:space="preserve"> 1945</w:t>
      </w:r>
      <w:r>
        <w:rPr>
          <w:rFonts w:cs="Arial"/>
          <w:szCs w:val="20"/>
        </w:rPr>
        <w:t>,</w:t>
      </w:r>
      <w:r w:rsidRPr="00A701ED">
        <w:rPr>
          <w:rFonts w:cs="Arial"/>
          <w:szCs w:val="20"/>
        </w:rPr>
        <w:t xml:space="preserve"> trat 1964 in die Abtei ein. </w:t>
      </w:r>
      <w:r>
        <w:rPr>
          <w:rFonts w:cs="Arial"/>
          <w:szCs w:val="20"/>
        </w:rPr>
        <w:t xml:space="preserve">Er studierte </w:t>
      </w:r>
      <w:r w:rsidRPr="00A701ED">
        <w:rPr>
          <w:rFonts w:cs="Arial"/>
          <w:szCs w:val="20"/>
        </w:rPr>
        <w:t xml:space="preserve">Theologie und </w:t>
      </w:r>
      <w:r>
        <w:rPr>
          <w:rFonts w:cs="Arial"/>
          <w:szCs w:val="20"/>
        </w:rPr>
        <w:t xml:space="preserve">absolvierte eine Ausbildung zum </w:t>
      </w:r>
      <w:r w:rsidRPr="00A701ED">
        <w:rPr>
          <w:rFonts w:cs="Arial"/>
          <w:szCs w:val="20"/>
        </w:rPr>
        <w:t xml:space="preserve">Erzieher. Er war unter anderem als Leiter des Gästehauses und </w:t>
      </w:r>
      <w:r>
        <w:rPr>
          <w:rFonts w:cs="Arial"/>
          <w:szCs w:val="20"/>
        </w:rPr>
        <w:t xml:space="preserve">als </w:t>
      </w:r>
      <w:r w:rsidRPr="00A701ED">
        <w:rPr>
          <w:rFonts w:cs="Arial"/>
          <w:szCs w:val="20"/>
        </w:rPr>
        <w:t xml:space="preserve">Prior tätig. Heute </w:t>
      </w:r>
      <w:r>
        <w:rPr>
          <w:rFonts w:cs="Arial"/>
          <w:szCs w:val="20"/>
        </w:rPr>
        <w:t xml:space="preserve">wirkt er als </w:t>
      </w:r>
      <w:r w:rsidRPr="00A701ED">
        <w:rPr>
          <w:rFonts w:cs="Arial"/>
          <w:szCs w:val="20"/>
        </w:rPr>
        <w:t xml:space="preserve">Seelsorger und </w:t>
      </w:r>
      <w:proofErr w:type="spellStart"/>
      <w:r w:rsidRPr="00A701ED">
        <w:rPr>
          <w:rFonts w:cs="Arial"/>
          <w:szCs w:val="20"/>
        </w:rPr>
        <w:t>Oblatenrektor</w:t>
      </w:r>
      <w:proofErr w:type="spellEnd"/>
      <w:r w:rsidRPr="00A701ED">
        <w:rPr>
          <w:rFonts w:cs="Arial"/>
          <w:szCs w:val="20"/>
        </w:rPr>
        <w:t>.</w:t>
      </w:r>
    </w:p>
    <w:p w14:paraId="0CED869B" w14:textId="77777777" w:rsidR="006549B5" w:rsidRPr="00A701ED" w:rsidRDefault="006549B5" w:rsidP="006549B5">
      <w:pPr>
        <w:spacing w:before="100" w:after="100"/>
        <w:ind w:right="-284"/>
        <w:rPr>
          <w:rFonts w:cs="Arial"/>
          <w:szCs w:val="20"/>
        </w:rPr>
      </w:pPr>
      <w:r w:rsidRPr="00B92A7F">
        <w:rPr>
          <w:rFonts w:cs="Arial"/>
          <w:i/>
          <w:iCs/>
          <w:szCs w:val="20"/>
        </w:rPr>
        <w:t xml:space="preserve">Pater </w:t>
      </w:r>
      <w:proofErr w:type="spellStart"/>
      <w:r w:rsidRPr="00B92A7F">
        <w:rPr>
          <w:rFonts w:cs="Arial"/>
          <w:i/>
          <w:iCs/>
          <w:szCs w:val="20"/>
        </w:rPr>
        <w:t>Deocar</w:t>
      </w:r>
      <w:proofErr w:type="spellEnd"/>
      <w:r w:rsidRPr="00B92A7F">
        <w:rPr>
          <w:rFonts w:cs="Arial"/>
          <w:i/>
          <w:iCs/>
          <w:szCs w:val="20"/>
        </w:rPr>
        <w:t xml:space="preserve"> Engelhard</w:t>
      </w:r>
      <w:r>
        <w:rPr>
          <w:rFonts w:cs="Arial"/>
          <w:szCs w:val="20"/>
        </w:rPr>
        <w:t>,</w:t>
      </w:r>
      <w:r w:rsidRPr="00A701ED">
        <w:rPr>
          <w:rFonts w:cs="Arial"/>
          <w:szCs w:val="20"/>
        </w:rPr>
        <w:t xml:space="preserve"> Jahrgang 1944, trat 1965 in</w:t>
      </w:r>
      <w:r>
        <w:rPr>
          <w:rFonts w:cs="Arial"/>
          <w:szCs w:val="20"/>
        </w:rPr>
        <w:t xml:space="preserve"> da</w:t>
      </w:r>
      <w:r w:rsidRPr="00A701ED">
        <w:rPr>
          <w:rFonts w:cs="Arial"/>
          <w:szCs w:val="20"/>
        </w:rPr>
        <w:t>s Kloster ein. Nach dem Theologiestudium war er in Damme/Oldenburg als Präfekt, Regens und Prior aktiv. Später arbeite</w:t>
      </w:r>
      <w:r>
        <w:rPr>
          <w:rFonts w:cs="Arial"/>
          <w:szCs w:val="20"/>
        </w:rPr>
        <w:t>te</w:t>
      </w:r>
      <w:r w:rsidRPr="00A701ED">
        <w:rPr>
          <w:rFonts w:cs="Arial"/>
          <w:szCs w:val="20"/>
        </w:rPr>
        <w:t xml:space="preserve"> er in Münsterschwarzach im Gästehaus. Aktuell kümmert </w:t>
      </w:r>
      <w:r>
        <w:rPr>
          <w:rFonts w:cs="Arial"/>
          <w:szCs w:val="20"/>
        </w:rPr>
        <w:t xml:space="preserve">er </w:t>
      </w:r>
      <w:r w:rsidRPr="00A701ED">
        <w:rPr>
          <w:rFonts w:cs="Arial"/>
          <w:szCs w:val="20"/>
        </w:rPr>
        <w:t>sich um 25 Bienenvölker.</w:t>
      </w:r>
    </w:p>
    <w:p w14:paraId="0F51A3CE" w14:textId="77777777" w:rsidR="006549B5" w:rsidRPr="00A701ED" w:rsidRDefault="006549B5" w:rsidP="006549B5">
      <w:pPr>
        <w:spacing w:before="100" w:after="100"/>
        <w:ind w:right="-284"/>
        <w:rPr>
          <w:rFonts w:cs="Arial"/>
          <w:szCs w:val="20"/>
        </w:rPr>
      </w:pPr>
      <w:r w:rsidRPr="00B92A7F">
        <w:rPr>
          <w:rFonts w:cs="Arial"/>
          <w:i/>
          <w:iCs/>
          <w:szCs w:val="20"/>
        </w:rPr>
        <w:t>Bruder Timotheus Schwab</w:t>
      </w:r>
      <w:r w:rsidRPr="00A701ED">
        <w:rPr>
          <w:rFonts w:cs="Arial"/>
          <w:szCs w:val="20"/>
        </w:rPr>
        <w:t xml:space="preserve"> </w:t>
      </w:r>
      <w:r>
        <w:rPr>
          <w:rFonts w:cs="Arial"/>
          <w:szCs w:val="20"/>
        </w:rPr>
        <w:t xml:space="preserve">wurde </w:t>
      </w:r>
      <w:r w:rsidRPr="00A701ED">
        <w:rPr>
          <w:rFonts w:cs="Arial"/>
          <w:szCs w:val="20"/>
        </w:rPr>
        <w:t xml:space="preserve">1937 </w:t>
      </w:r>
      <w:r>
        <w:rPr>
          <w:rFonts w:cs="Arial"/>
          <w:szCs w:val="20"/>
        </w:rPr>
        <w:t>geboren</w:t>
      </w:r>
      <w:r w:rsidRPr="00A701ED">
        <w:rPr>
          <w:rFonts w:cs="Arial"/>
          <w:szCs w:val="20"/>
        </w:rPr>
        <w:t xml:space="preserve">. </w:t>
      </w:r>
      <w:r>
        <w:rPr>
          <w:rFonts w:cs="Arial"/>
          <w:szCs w:val="20"/>
        </w:rPr>
        <w:t xml:space="preserve">1954 trat er in die </w:t>
      </w:r>
      <w:r w:rsidRPr="00A701ED">
        <w:rPr>
          <w:rFonts w:cs="Arial"/>
          <w:szCs w:val="20"/>
        </w:rPr>
        <w:t xml:space="preserve">Abtei </w:t>
      </w:r>
      <w:r>
        <w:rPr>
          <w:rFonts w:cs="Arial"/>
          <w:szCs w:val="20"/>
        </w:rPr>
        <w:t>ein</w:t>
      </w:r>
      <w:r w:rsidRPr="00A701ED">
        <w:rPr>
          <w:rFonts w:cs="Arial"/>
          <w:szCs w:val="20"/>
        </w:rPr>
        <w:t xml:space="preserve">. Viele Jahre arbeitete er in der Verwaltung und Prokura. Von 1984 bis 1988 </w:t>
      </w:r>
      <w:r>
        <w:rPr>
          <w:rFonts w:cs="Arial"/>
          <w:szCs w:val="20"/>
        </w:rPr>
        <w:t xml:space="preserve">war </w:t>
      </w:r>
      <w:r w:rsidRPr="00A701ED">
        <w:rPr>
          <w:rFonts w:cs="Arial"/>
          <w:szCs w:val="20"/>
        </w:rPr>
        <w:t xml:space="preserve">er in Tansania im Einsatz. Bis heute unterstützt </w:t>
      </w:r>
      <w:r>
        <w:rPr>
          <w:rFonts w:cs="Arial"/>
          <w:szCs w:val="20"/>
        </w:rPr>
        <w:t>er</w:t>
      </w:r>
      <w:r w:rsidRPr="00A701ED">
        <w:rPr>
          <w:rFonts w:cs="Arial"/>
          <w:szCs w:val="20"/>
        </w:rPr>
        <w:t xml:space="preserve"> die Klosterpforte.</w:t>
      </w:r>
    </w:p>
    <w:p w14:paraId="4A05D1DA" w14:textId="77777777" w:rsidR="006549B5" w:rsidRPr="00A701ED" w:rsidRDefault="006549B5" w:rsidP="006549B5">
      <w:pPr>
        <w:spacing w:before="100" w:after="100"/>
        <w:ind w:right="-284"/>
        <w:rPr>
          <w:rFonts w:cs="Arial"/>
          <w:szCs w:val="20"/>
        </w:rPr>
      </w:pPr>
      <w:r w:rsidRPr="00B92A7F">
        <w:rPr>
          <w:rFonts w:cs="Arial"/>
          <w:i/>
          <w:iCs/>
          <w:szCs w:val="20"/>
        </w:rPr>
        <w:t xml:space="preserve">Pater Daniel </w:t>
      </w:r>
      <w:proofErr w:type="spellStart"/>
      <w:r w:rsidRPr="00B92A7F">
        <w:rPr>
          <w:rFonts w:cs="Arial"/>
          <w:i/>
          <w:iCs/>
          <w:szCs w:val="20"/>
        </w:rPr>
        <w:t>Klüsche</w:t>
      </w:r>
      <w:proofErr w:type="spellEnd"/>
      <w:r w:rsidRPr="00A701ED">
        <w:rPr>
          <w:rFonts w:cs="Arial"/>
          <w:szCs w:val="20"/>
        </w:rPr>
        <w:t xml:space="preserve">, </w:t>
      </w:r>
      <w:r>
        <w:rPr>
          <w:rFonts w:cs="Arial"/>
          <w:szCs w:val="20"/>
        </w:rPr>
        <w:t xml:space="preserve">Jahrgang </w:t>
      </w:r>
      <w:r w:rsidRPr="00A701ED">
        <w:rPr>
          <w:rFonts w:cs="Arial"/>
          <w:szCs w:val="20"/>
        </w:rPr>
        <w:t>1932, kam 1955 in das Kloster. 1961</w:t>
      </w:r>
      <w:r>
        <w:rPr>
          <w:rFonts w:cs="Arial"/>
          <w:szCs w:val="20"/>
        </w:rPr>
        <w:t xml:space="preserve"> </w:t>
      </w:r>
      <w:r w:rsidRPr="00A701ED">
        <w:rPr>
          <w:rFonts w:cs="Arial"/>
          <w:szCs w:val="20"/>
        </w:rPr>
        <w:t>e</w:t>
      </w:r>
      <w:r>
        <w:rPr>
          <w:rFonts w:cs="Arial"/>
          <w:szCs w:val="20"/>
        </w:rPr>
        <w:t>mpfing</w:t>
      </w:r>
      <w:r w:rsidRPr="00A701ED">
        <w:rPr>
          <w:rFonts w:cs="Arial"/>
          <w:szCs w:val="20"/>
        </w:rPr>
        <w:t xml:space="preserve"> er die Priesterweihe. </w:t>
      </w:r>
      <w:r>
        <w:rPr>
          <w:rFonts w:cs="Arial"/>
          <w:szCs w:val="20"/>
        </w:rPr>
        <w:t>Zu seinen Stationen gehören d</w:t>
      </w:r>
      <w:r w:rsidRPr="00A701ED">
        <w:rPr>
          <w:rFonts w:cs="Arial"/>
          <w:szCs w:val="20"/>
        </w:rPr>
        <w:t xml:space="preserve">as </w:t>
      </w:r>
      <w:proofErr w:type="spellStart"/>
      <w:r w:rsidRPr="00A701ED">
        <w:rPr>
          <w:rFonts w:cs="Arial"/>
          <w:szCs w:val="20"/>
        </w:rPr>
        <w:t>Spätberufenen</w:t>
      </w:r>
      <w:r>
        <w:rPr>
          <w:rFonts w:cs="Arial"/>
          <w:szCs w:val="20"/>
        </w:rPr>
        <w:t>s</w:t>
      </w:r>
      <w:r w:rsidRPr="00A701ED">
        <w:rPr>
          <w:rFonts w:cs="Arial"/>
          <w:szCs w:val="20"/>
        </w:rPr>
        <w:t>eminar</w:t>
      </w:r>
      <w:proofErr w:type="spellEnd"/>
      <w:r w:rsidRPr="00A701ED">
        <w:rPr>
          <w:rFonts w:cs="Arial"/>
          <w:szCs w:val="20"/>
        </w:rPr>
        <w:t xml:space="preserve">, </w:t>
      </w:r>
      <w:r>
        <w:rPr>
          <w:rFonts w:cs="Arial"/>
          <w:szCs w:val="20"/>
        </w:rPr>
        <w:t xml:space="preserve">das </w:t>
      </w:r>
      <w:r w:rsidRPr="00A701ED">
        <w:rPr>
          <w:rFonts w:cs="Arial"/>
          <w:szCs w:val="20"/>
        </w:rPr>
        <w:t xml:space="preserve">Gästehaus und das Kloster in Damme. Zudem war </w:t>
      </w:r>
      <w:r>
        <w:rPr>
          <w:rFonts w:cs="Arial"/>
          <w:szCs w:val="20"/>
        </w:rPr>
        <w:t>er</w:t>
      </w:r>
      <w:r w:rsidRPr="00A701ED">
        <w:rPr>
          <w:rFonts w:cs="Arial"/>
          <w:szCs w:val="20"/>
        </w:rPr>
        <w:t xml:space="preserve"> im Archiv und </w:t>
      </w:r>
      <w:r>
        <w:rPr>
          <w:rFonts w:cs="Arial"/>
          <w:szCs w:val="20"/>
        </w:rPr>
        <w:t xml:space="preserve">im </w:t>
      </w:r>
      <w:proofErr w:type="spellStart"/>
      <w:r w:rsidRPr="00A701ED">
        <w:rPr>
          <w:rFonts w:cs="Arial"/>
          <w:szCs w:val="20"/>
        </w:rPr>
        <w:t>Recollectio</w:t>
      </w:r>
      <w:proofErr w:type="spellEnd"/>
      <w:r w:rsidRPr="00A701ED">
        <w:rPr>
          <w:rFonts w:cs="Arial"/>
          <w:szCs w:val="20"/>
        </w:rPr>
        <w:t>-Haus aktiv.</w:t>
      </w:r>
    </w:p>
    <w:p w14:paraId="5C5084FD" w14:textId="77777777" w:rsidR="006549B5" w:rsidRPr="00A701ED" w:rsidRDefault="006549B5" w:rsidP="006549B5">
      <w:pPr>
        <w:spacing w:before="100" w:after="100"/>
        <w:ind w:right="-284"/>
        <w:rPr>
          <w:rFonts w:cs="Arial"/>
          <w:szCs w:val="20"/>
        </w:rPr>
      </w:pPr>
      <w:r w:rsidRPr="00B92A7F">
        <w:rPr>
          <w:rFonts w:cs="Arial"/>
          <w:i/>
          <w:iCs/>
          <w:szCs w:val="20"/>
        </w:rPr>
        <w:t>Bruder Jona Schäfer</w:t>
      </w:r>
      <w:r w:rsidRPr="00A701ED">
        <w:rPr>
          <w:rFonts w:cs="Arial"/>
          <w:szCs w:val="20"/>
        </w:rPr>
        <w:t xml:space="preserve"> wurde 1954 geboren. Nach dem </w:t>
      </w:r>
      <w:r>
        <w:rPr>
          <w:rFonts w:cs="Arial"/>
          <w:szCs w:val="20"/>
        </w:rPr>
        <w:t xml:space="preserve">Eintritt in das Kloster im Jahr </w:t>
      </w:r>
      <w:r w:rsidRPr="00A701ED">
        <w:rPr>
          <w:rFonts w:cs="Arial"/>
          <w:szCs w:val="20"/>
        </w:rPr>
        <w:t xml:space="preserve">1985 arbeitete er in der Verwaltung und der Kloster-Buchhandlung. Einige Jahre war er in der Abtei </w:t>
      </w:r>
      <w:proofErr w:type="spellStart"/>
      <w:r w:rsidRPr="00A701ED">
        <w:rPr>
          <w:rFonts w:cs="Arial"/>
          <w:szCs w:val="20"/>
        </w:rPr>
        <w:t>Peramiho</w:t>
      </w:r>
      <w:proofErr w:type="spellEnd"/>
      <w:r>
        <w:rPr>
          <w:rFonts w:cs="Arial"/>
          <w:szCs w:val="20"/>
        </w:rPr>
        <w:t xml:space="preserve"> in Tansania</w:t>
      </w:r>
      <w:r w:rsidRPr="00A701ED">
        <w:rPr>
          <w:rFonts w:cs="Arial"/>
          <w:szCs w:val="20"/>
        </w:rPr>
        <w:t xml:space="preserve"> tätig. Heute trägt </w:t>
      </w:r>
      <w:r>
        <w:rPr>
          <w:rFonts w:cs="Arial"/>
          <w:szCs w:val="20"/>
        </w:rPr>
        <w:t>er</w:t>
      </w:r>
      <w:r w:rsidRPr="00A701ED">
        <w:rPr>
          <w:rFonts w:cs="Arial"/>
          <w:szCs w:val="20"/>
        </w:rPr>
        <w:t xml:space="preserve"> die Verantwortung für die Klosterpost.</w:t>
      </w:r>
    </w:p>
    <w:p w14:paraId="180AD43A" w14:textId="77777777" w:rsidR="006549B5" w:rsidRPr="00A701ED" w:rsidRDefault="006549B5" w:rsidP="006549B5">
      <w:pPr>
        <w:spacing w:before="100" w:after="100"/>
        <w:ind w:right="-284"/>
        <w:rPr>
          <w:rFonts w:cs="Arial"/>
          <w:szCs w:val="20"/>
        </w:rPr>
      </w:pPr>
      <w:r w:rsidRPr="00B92A7F">
        <w:rPr>
          <w:rFonts w:cs="Arial"/>
          <w:i/>
          <w:iCs/>
          <w:szCs w:val="20"/>
        </w:rPr>
        <w:t>Abt Mauritius Wilde</w:t>
      </w:r>
      <w:r w:rsidRPr="00A701ED">
        <w:rPr>
          <w:rFonts w:cs="Arial"/>
          <w:szCs w:val="20"/>
        </w:rPr>
        <w:t xml:space="preserve"> </w:t>
      </w:r>
      <w:r>
        <w:rPr>
          <w:rFonts w:cs="Arial"/>
          <w:szCs w:val="20"/>
        </w:rPr>
        <w:t xml:space="preserve">wurde </w:t>
      </w:r>
      <w:r w:rsidRPr="00A701ED">
        <w:rPr>
          <w:rFonts w:cs="Arial"/>
          <w:szCs w:val="20"/>
        </w:rPr>
        <w:t xml:space="preserve">1965 </w:t>
      </w:r>
      <w:r>
        <w:rPr>
          <w:rFonts w:cs="Arial"/>
          <w:szCs w:val="20"/>
        </w:rPr>
        <w:t>geboren.</w:t>
      </w:r>
      <w:r w:rsidRPr="00A701ED">
        <w:rPr>
          <w:rFonts w:cs="Arial"/>
          <w:szCs w:val="20"/>
        </w:rPr>
        <w:t xml:space="preserve"> 1985</w:t>
      </w:r>
      <w:r>
        <w:rPr>
          <w:rFonts w:cs="Arial"/>
          <w:szCs w:val="20"/>
        </w:rPr>
        <w:t xml:space="preserve"> trat er in die Abtei ein</w:t>
      </w:r>
      <w:r w:rsidRPr="00A701ED">
        <w:rPr>
          <w:rFonts w:cs="Arial"/>
          <w:szCs w:val="20"/>
        </w:rPr>
        <w:t xml:space="preserve">. Er studierte Theologie und promovierte. Unter anderem leitete er den Vier-Türme-Verlag und wirkte als Abtprimas in Rom. Seit 2025 ist </w:t>
      </w:r>
      <w:r>
        <w:rPr>
          <w:rFonts w:cs="Arial"/>
          <w:szCs w:val="20"/>
        </w:rPr>
        <w:t xml:space="preserve">Wilde </w:t>
      </w:r>
      <w:r w:rsidRPr="00A701ED">
        <w:rPr>
          <w:rFonts w:cs="Arial"/>
          <w:szCs w:val="20"/>
        </w:rPr>
        <w:t>Abt</w:t>
      </w:r>
      <w:r>
        <w:rPr>
          <w:rFonts w:cs="Arial"/>
          <w:szCs w:val="20"/>
        </w:rPr>
        <w:t xml:space="preserve"> </w:t>
      </w:r>
      <w:r w:rsidRPr="00A701ED">
        <w:rPr>
          <w:rFonts w:cs="Arial"/>
          <w:szCs w:val="20"/>
        </w:rPr>
        <w:t>der</w:t>
      </w:r>
      <w:r>
        <w:rPr>
          <w:rFonts w:cs="Arial"/>
          <w:szCs w:val="20"/>
        </w:rPr>
        <w:t xml:space="preserve"> </w:t>
      </w:r>
      <w:r w:rsidRPr="00A701ED">
        <w:rPr>
          <w:rFonts w:cs="Arial"/>
          <w:szCs w:val="20"/>
        </w:rPr>
        <w:t>Abtei Maria Laach.</w:t>
      </w:r>
    </w:p>
    <w:p w14:paraId="727C6146" w14:textId="77777777" w:rsidR="006549B5" w:rsidRPr="00A701ED" w:rsidRDefault="006549B5" w:rsidP="006549B5">
      <w:pPr>
        <w:spacing w:before="100" w:after="100"/>
        <w:ind w:right="-284"/>
        <w:rPr>
          <w:rFonts w:cs="Arial"/>
          <w:szCs w:val="20"/>
        </w:rPr>
      </w:pPr>
      <w:r w:rsidRPr="00B92A7F">
        <w:rPr>
          <w:rFonts w:cs="Arial"/>
          <w:i/>
          <w:iCs/>
          <w:szCs w:val="20"/>
        </w:rPr>
        <w:t>Pater Thomas Aquin Leitner</w:t>
      </w:r>
      <w:r w:rsidRPr="00A701ED">
        <w:rPr>
          <w:rFonts w:cs="Arial"/>
          <w:szCs w:val="20"/>
        </w:rPr>
        <w:t xml:space="preserve">, Jahrgang 1959, ist Diplom-Theologe. 1985 entschied er sich zum Eintritt in die Abtei. Mehrere Jahre war er im Missionseinsatz in Tansania. 1997 wechselte er in das Priorat nach Schuyler/USA. Dort leitet </w:t>
      </w:r>
      <w:r>
        <w:rPr>
          <w:rFonts w:cs="Arial"/>
          <w:szCs w:val="20"/>
        </w:rPr>
        <w:t xml:space="preserve">er </w:t>
      </w:r>
      <w:r w:rsidRPr="00A701ED">
        <w:rPr>
          <w:rFonts w:cs="Arial"/>
          <w:szCs w:val="20"/>
        </w:rPr>
        <w:t>das Exerzitienhaus.</w:t>
      </w:r>
    </w:p>
    <w:p w14:paraId="28ACC114" w14:textId="77777777" w:rsidR="006549B5" w:rsidRDefault="006549B5" w:rsidP="006549B5">
      <w:pPr>
        <w:spacing w:before="100" w:after="100"/>
        <w:ind w:right="-284"/>
        <w:rPr>
          <w:rFonts w:cs="Arial"/>
          <w:szCs w:val="20"/>
        </w:rPr>
      </w:pPr>
      <w:r w:rsidRPr="00B92A7F">
        <w:rPr>
          <w:rFonts w:cs="Arial"/>
          <w:i/>
          <w:iCs/>
          <w:szCs w:val="20"/>
        </w:rPr>
        <w:t>Pater Adam Petras</w:t>
      </w:r>
      <w:r w:rsidRPr="00A701ED">
        <w:rPr>
          <w:rFonts w:cs="Arial"/>
          <w:szCs w:val="20"/>
        </w:rPr>
        <w:t xml:space="preserve"> wurde 1965 geboren und schloss sich 1983 dem Priorat Schuyler/USA an. Viele Jahre war er als Sozialarbeiter und Therapeut aktiv. Nach fünf Jahren in Münsterschwarzach wirkt </w:t>
      </w:r>
      <w:r>
        <w:rPr>
          <w:rFonts w:cs="Arial"/>
          <w:szCs w:val="20"/>
        </w:rPr>
        <w:t>er</w:t>
      </w:r>
      <w:r w:rsidRPr="00A701ED">
        <w:rPr>
          <w:rFonts w:cs="Arial"/>
          <w:szCs w:val="20"/>
        </w:rPr>
        <w:t xml:space="preserve"> heute als Subprior und Cellerar in den USA.</w:t>
      </w:r>
    </w:p>
    <w:p w14:paraId="0677DF7B" w14:textId="77777777" w:rsidR="006549B5" w:rsidRPr="003F3D95" w:rsidRDefault="006549B5" w:rsidP="006549B5">
      <w:pPr>
        <w:spacing w:before="100" w:after="100"/>
        <w:ind w:right="-284"/>
        <w:jc w:val="right"/>
        <w:rPr>
          <w:rFonts w:cs="Arial"/>
          <w:i/>
          <w:iCs/>
          <w:szCs w:val="20"/>
        </w:rPr>
      </w:pPr>
      <w:r w:rsidRPr="003F3D95">
        <w:rPr>
          <w:rFonts w:cs="Arial"/>
          <w:i/>
          <w:iCs/>
          <w:szCs w:val="20"/>
        </w:rPr>
        <w:t>Helmut Schlemm (Abtei Münsterschwarzach)</w:t>
      </w:r>
    </w:p>
    <w:p w14:paraId="3FC5228A" w14:textId="7E7D10B7" w:rsidR="006549B5" w:rsidRDefault="006549B5" w:rsidP="006549B5">
      <w:pPr>
        <w:spacing w:before="100" w:after="100"/>
        <w:ind w:right="-284"/>
        <w:rPr>
          <w:rFonts w:cs="Arial"/>
          <w:szCs w:val="20"/>
        </w:rPr>
      </w:pPr>
      <w:r>
        <w:rPr>
          <w:rFonts w:cs="Arial"/>
          <w:szCs w:val="20"/>
        </w:rPr>
        <w:t>(4</w:t>
      </w:r>
      <w:r w:rsidR="008C578A">
        <w:rPr>
          <w:rFonts w:cs="Arial"/>
          <w:szCs w:val="20"/>
        </w:rPr>
        <w:t>1</w:t>
      </w:r>
      <w:r>
        <w:rPr>
          <w:rFonts w:cs="Arial"/>
          <w:szCs w:val="20"/>
        </w:rPr>
        <w:t xml:space="preserve"> Zeilen/3826/0862; E-Mail voraus)</w:t>
      </w:r>
    </w:p>
    <w:p w14:paraId="08CACC19" w14:textId="77777777" w:rsidR="006549B5" w:rsidRDefault="006549B5" w:rsidP="006549B5">
      <w:pPr>
        <w:spacing w:before="100" w:after="100"/>
        <w:ind w:right="-284"/>
        <w:rPr>
          <w:i/>
        </w:rPr>
      </w:pPr>
      <w:r>
        <w:rPr>
          <w:b/>
          <w:i/>
          <w:u w:val="single"/>
        </w:rPr>
        <w:t>Hinweis für Redaktionen:</w:t>
      </w:r>
      <w:r>
        <w:rPr>
          <w:i/>
        </w:rPr>
        <w:t xml:space="preserve"> Fotos abrufbar im Internet</w:t>
      </w:r>
    </w:p>
    <w:p w14:paraId="2307D36C" w14:textId="77777777" w:rsidR="009D32B6" w:rsidRDefault="009D32B6">
      <w:pPr>
        <w:spacing w:before="0" w:after="0"/>
      </w:pPr>
      <w:r>
        <w:br w:type="page"/>
      </w:r>
    </w:p>
    <w:p w14:paraId="765117EE" w14:textId="77777777" w:rsidR="000F2273" w:rsidRDefault="000F2273" w:rsidP="003126E6">
      <w:pPr>
        <w:pStyle w:val="POW-Dachzeile"/>
        <w:ind w:right="-2"/>
      </w:pPr>
      <w:r>
        <w:t>Kurzmeldungen</w:t>
      </w:r>
    </w:p>
    <w:p w14:paraId="200FEDB0" w14:textId="77777777" w:rsidR="000F2273" w:rsidRPr="00EC3C5D" w:rsidRDefault="000F2273" w:rsidP="003126E6">
      <w:pPr>
        <w:ind w:right="-2"/>
        <w:rPr>
          <w:sz w:val="6"/>
          <w:szCs w:val="6"/>
        </w:rPr>
      </w:pPr>
    </w:p>
    <w:p w14:paraId="35B75B44" w14:textId="77777777" w:rsidR="00942C6E" w:rsidRDefault="00942C6E" w:rsidP="00AB5A69">
      <w:pPr>
        <w:tabs>
          <w:tab w:val="left" w:pos="4710"/>
        </w:tabs>
        <w:ind w:right="-283"/>
        <w:rPr>
          <w:b/>
          <w:bCs/>
          <w:sz w:val="28"/>
          <w:szCs w:val="36"/>
        </w:rPr>
      </w:pPr>
      <w:r>
        <w:rPr>
          <w:b/>
          <w:bCs/>
          <w:sz w:val="28"/>
          <w:szCs w:val="36"/>
        </w:rPr>
        <w:t>Neue Auszubildende im Bistum Würzburg begrüßt</w:t>
      </w:r>
    </w:p>
    <w:p w14:paraId="56351F89" w14:textId="77777777" w:rsidR="00942C6E" w:rsidRDefault="00942C6E" w:rsidP="00AB5A69">
      <w:pPr>
        <w:tabs>
          <w:tab w:val="left" w:pos="4710"/>
        </w:tabs>
        <w:ind w:right="-283"/>
      </w:pPr>
      <w:r>
        <w:rPr>
          <w:b/>
          <w:bCs/>
        </w:rPr>
        <w:t>Würzburg</w:t>
      </w:r>
      <w:r>
        <w:t xml:space="preserve"> (POW) Zum Start ins Berufsleben sind am Dienstag, 8. September, 14 neue Auszubildende in der Diözese Würzburg begrüßt worden. Die jungen Frauen und Männer haben zum 1. September ihre Ausbildung begonnen. Im Würzburger </w:t>
      </w:r>
      <w:proofErr w:type="spellStart"/>
      <w:r>
        <w:t>Burkardushaus</w:t>
      </w:r>
      <w:proofErr w:type="spellEnd"/>
      <w:r>
        <w:t xml:space="preserve"> wurden sie von Johanna Och, Leiterin der Abteilung Personalentwicklung und Ausbildung, Ausbildungsleiterin Annabell Bach sowie Daniela </w:t>
      </w:r>
      <w:proofErr w:type="spellStart"/>
      <w:r>
        <w:t>Hälker</w:t>
      </w:r>
      <w:proofErr w:type="spellEnd"/>
      <w:r>
        <w:t xml:space="preserve">, Referentin für Personalgewinnung, offiziell zum Berufsstart willkommen geheißen. Die Auszubildenden sind in den Bereichen des Bischöflichen Ordinariats, den Tagungshäusern und der IT eingesetzt. Dort lassen sie sich unter anderem zum Fachinformatiker für Systemintegration, Hauswirtschafterin, Koch, Fachkraft für Gastronomie und Kauffrau für Büromanagement ausbilden. Im </w:t>
      </w:r>
      <w:proofErr w:type="spellStart"/>
      <w:r>
        <w:t>Burkardushaus</w:t>
      </w:r>
      <w:proofErr w:type="spellEnd"/>
      <w:r>
        <w:t xml:space="preserve"> begrüßten die Jugend- und Ausbildungsvertretung (JAV) sowie die Mitarbeitervertretung (MAV) die Berufseinsteiger. Sie erhielten eine Einführung in die Diözese als Arbeitgeber. Zur Abschlussrunde kam </w:t>
      </w:r>
      <w:proofErr w:type="spellStart"/>
      <w:r>
        <w:t>Ordinariatsrat</w:t>
      </w:r>
      <w:proofErr w:type="spellEnd"/>
      <w:r>
        <w:t xml:space="preserve"> Robert </w:t>
      </w:r>
      <w:proofErr w:type="spellStart"/>
      <w:r>
        <w:t>Hambitzer</w:t>
      </w:r>
      <w:proofErr w:type="spellEnd"/>
      <w:r>
        <w:t xml:space="preserve">, Leiter der Hauptabteilung Personal, dazu. Um sich gegenseitig kennenzulernen, spielten die Auszubildenden verschiedene Spiele. Außerdem erhielten sie einen Rundgang an Orte wie den Dom, das Bischofshaus, den </w:t>
      </w:r>
      <w:proofErr w:type="spellStart"/>
      <w:r>
        <w:t>Marmelsteiner</w:t>
      </w:r>
      <w:proofErr w:type="spellEnd"/>
      <w:r>
        <w:t xml:space="preserve"> Hof mit der Abteilung Administration und Besoldung sowie das Medienhaus der Diözese. Wer sich für eine Ausbildung beim Bistum Würzburg interessiert, findet alle Informationen und eine Übersicht der Ausbildungsberufe im Internet unter www.bistum-wuerzburg.de/bistum/arbeiten-beim-bistum/.</w:t>
      </w:r>
    </w:p>
    <w:p w14:paraId="75175143" w14:textId="3E1D4178" w:rsidR="00942C6E" w:rsidRDefault="00942C6E" w:rsidP="00AB5A69">
      <w:pPr>
        <w:ind w:right="-283"/>
        <w:rPr>
          <w:i/>
          <w:iCs/>
        </w:rPr>
      </w:pPr>
      <w:r>
        <w:t>(1</w:t>
      </w:r>
      <w:r w:rsidR="00AB5A69">
        <w:t>5</w:t>
      </w:r>
      <w:r>
        <w:t xml:space="preserve"> Zeilen/3726/0850; E-Mail voraus)</w:t>
      </w:r>
      <w:r>
        <w:tab/>
      </w:r>
      <w:r>
        <w:tab/>
      </w:r>
      <w:r w:rsidR="00AB5A69">
        <w:t xml:space="preserve">             </w:t>
      </w:r>
      <w:r>
        <w:rPr>
          <w:b/>
          <w:bCs/>
          <w:i/>
          <w:iCs/>
          <w:u w:val="single"/>
        </w:rPr>
        <w:t>Hinweis für Redaktionen:</w:t>
      </w:r>
      <w:r>
        <w:rPr>
          <w:i/>
          <w:iCs/>
        </w:rPr>
        <w:t xml:space="preserve"> Foto abrufbar im Internet</w:t>
      </w:r>
    </w:p>
    <w:p w14:paraId="1E1E45E4" w14:textId="77777777" w:rsidR="00BE37E4" w:rsidRDefault="00BE37E4" w:rsidP="00AB5A69">
      <w:pPr>
        <w:pStyle w:val="POW-Dachzeile"/>
        <w:ind w:right="-283"/>
        <w:rPr>
          <w:rFonts w:asciiTheme="minorHAnsi" w:hAnsiTheme="minorHAnsi"/>
          <w:sz w:val="20"/>
          <w:u w:val="none"/>
        </w:rPr>
      </w:pPr>
    </w:p>
    <w:p w14:paraId="3F9A53FE" w14:textId="77777777" w:rsidR="00942C6E" w:rsidRPr="002F5ADF" w:rsidRDefault="00942C6E" w:rsidP="00AB5A69">
      <w:pPr>
        <w:ind w:right="-283"/>
        <w:rPr>
          <w:b/>
          <w:bCs/>
          <w:sz w:val="28"/>
          <w:szCs w:val="28"/>
        </w:rPr>
      </w:pPr>
      <w:r w:rsidRPr="002F5ADF">
        <w:rPr>
          <w:b/>
          <w:bCs/>
          <w:sz w:val="28"/>
          <w:szCs w:val="28"/>
        </w:rPr>
        <w:t xml:space="preserve">Neues Angebot: Gottesdienst in englischer Sprache in Sankt Anton </w:t>
      </w:r>
    </w:p>
    <w:p w14:paraId="1E950128" w14:textId="6B7B992A" w:rsidR="00942C6E" w:rsidRDefault="00942C6E" w:rsidP="00AB5A69">
      <w:pPr>
        <w:ind w:right="-283"/>
      </w:pPr>
      <w:r w:rsidRPr="002F5ADF">
        <w:rPr>
          <w:b/>
          <w:bCs/>
        </w:rPr>
        <w:t>Schweinfurt</w:t>
      </w:r>
      <w:r>
        <w:t xml:space="preserve"> (POW) Hochschulseelsorger Thorsten </w:t>
      </w:r>
      <w:proofErr w:type="spellStart"/>
      <w:r>
        <w:t>Kneuer</w:t>
      </w:r>
      <w:proofErr w:type="spellEnd"/>
      <w:r>
        <w:t xml:space="preserve"> von der Katholischen Hochschulseelsorge gestaltet ab sofort einmal im Monat einen englischsprachigen Gottesdienst gemeinsam mit Marion Hammer von </w:t>
      </w:r>
      <w:proofErr w:type="spellStart"/>
      <w:r>
        <w:t>casaVielfalt</w:t>
      </w:r>
      <w:proofErr w:type="spellEnd"/>
      <w:r>
        <w:t xml:space="preserve"> in der Schweinfurter Pfarrkirche Sankt Anton. Das neue Angebot richtet sich besonders an internationale Studierende, aber auch an alle, die gerne einen Gottesdienst in englischer Sprache mitfeiern möchten. Hefte mit Liedern und Texten in deutscher und englischer Sprache helfen dabei, gemeinsam zu beten und zu singen. Auch nach der Messe geht die Gemeinschaft weiter: Bei Limonade und Keksen können die Mitfeiernden miteinander ins Gespräch kommen und neue Kontakte knüpfen. Die „Holy </w:t>
      </w:r>
      <w:proofErr w:type="spellStart"/>
      <w:r>
        <w:t>Mass</w:t>
      </w:r>
      <w:proofErr w:type="spellEnd"/>
      <w:r>
        <w:t>“ findet einmal im Monat jeweils samstags um 18 Uhr in Sankt Anton statt. Nächster Termin ist am 17.</w:t>
      </w:r>
      <w:r w:rsidR="00AB5A69">
        <w:t> </w:t>
      </w:r>
      <w:r>
        <w:t>Oktober.</w:t>
      </w:r>
    </w:p>
    <w:p w14:paraId="7B8E4AEE" w14:textId="1188AD40" w:rsidR="00942C6E" w:rsidRDefault="00942C6E" w:rsidP="00AB5A69">
      <w:pPr>
        <w:ind w:right="-283"/>
        <w:rPr>
          <w:i/>
          <w:iCs/>
        </w:rPr>
      </w:pPr>
      <w:r>
        <w:t>(9 Zeilen/3826/0869; E-Mail voraus)</w:t>
      </w:r>
      <w:r>
        <w:tab/>
      </w:r>
      <w:r>
        <w:tab/>
      </w:r>
      <w:r w:rsidR="00AB5A69">
        <w:t xml:space="preserve">             </w:t>
      </w:r>
      <w:r w:rsidRPr="0092669A">
        <w:rPr>
          <w:b/>
          <w:i/>
          <w:iCs/>
          <w:u w:val="single"/>
        </w:rPr>
        <w:t>Hinweis für Redaktionen:</w:t>
      </w:r>
      <w:r w:rsidRPr="0092669A">
        <w:rPr>
          <w:i/>
          <w:iCs/>
        </w:rPr>
        <w:t xml:space="preserve"> Foto abrufbar im Internet</w:t>
      </w:r>
    </w:p>
    <w:p w14:paraId="3C989C56" w14:textId="77777777" w:rsidR="00942C6E" w:rsidRPr="00942C6E" w:rsidRDefault="00942C6E" w:rsidP="00AB5A69">
      <w:pPr>
        <w:pStyle w:val="POW-Dachzeile"/>
        <w:ind w:right="-283"/>
        <w:rPr>
          <w:rFonts w:asciiTheme="minorHAnsi" w:hAnsiTheme="minorHAnsi"/>
          <w:sz w:val="20"/>
          <w:u w:val="none"/>
        </w:rPr>
      </w:pPr>
    </w:p>
    <w:p w14:paraId="26CA0146" w14:textId="77777777" w:rsidR="00942C6E" w:rsidRDefault="00942C6E" w:rsidP="00AB5A69">
      <w:pPr>
        <w:spacing w:before="0" w:after="113"/>
        <w:ind w:right="-283"/>
        <w:rPr>
          <w:sz w:val="28"/>
          <w:szCs w:val="28"/>
        </w:rPr>
      </w:pPr>
      <w:r>
        <w:rPr>
          <w:b/>
          <w:color w:val="000000"/>
          <w:sz w:val="28"/>
          <w:szCs w:val="28"/>
        </w:rPr>
        <w:t>Sonntagsblatt: Leserreise nach Malta</w:t>
      </w:r>
    </w:p>
    <w:p w14:paraId="2E9FA8E2" w14:textId="77777777" w:rsidR="00942C6E" w:rsidRDefault="00942C6E" w:rsidP="00AB5A69">
      <w:pPr>
        <w:spacing w:before="0" w:after="113"/>
        <w:ind w:right="-283"/>
      </w:pPr>
      <w:r>
        <w:rPr>
          <w:b/>
          <w:color w:val="000000"/>
          <w:szCs w:val="20"/>
        </w:rPr>
        <w:t xml:space="preserve">Würzburg </w:t>
      </w:r>
      <w:r>
        <w:rPr>
          <w:color w:val="000000"/>
          <w:szCs w:val="20"/>
        </w:rPr>
        <w:t xml:space="preserve">(POW) Christliche Tradition, jahrtausendealte Geschichte und mediterrane Lebensfreude: Wer Malta bereist, begegnet auf Schritt und Tritt dem Christentum. Dorthin führt auch die nächste Sonntagsblatt-Leserreise vom 21. bis 28. April 2027. Darauf weist das Würzburger katholische Sonntagsblatt in </w:t>
      </w:r>
      <w:proofErr w:type="spellStart"/>
      <w:r>
        <w:rPr>
          <w:color w:val="000000"/>
          <w:szCs w:val="20"/>
        </w:rPr>
        <w:t>in</w:t>
      </w:r>
      <w:proofErr w:type="spellEnd"/>
      <w:r>
        <w:rPr>
          <w:color w:val="000000"/>
          <w:szCs w:val="20"/>
        </w:rPr>
        <w:t xml:space="preserve"> seiner aktuellen Ausgabe vom 13. September hin. Weil der Apostel Paulus der Überlieferung nach im Jahr 60 auf der Mittelmeerinsel strandete, ist seine Geschichte eng mit Malta verbunden. Unter anderem geht es bei der Reise nach Valletta. Die Hauptstadt Maltas gehört seit 1980 zum UNESCO-Weltkulturerbe. Die Teilnahme kostet pro Person im Doppelzimmer 2395 Euro, der Einzelzimmerzuschlag beträgt 300 Euro. Anmeldung bis 18. November und nähere Informationen beim Vertrieb des Sonntagsblatts, E-Mail vertrieb@sobla.de, Telefon 0931/38611222. An manchen Orten hat die Kirche seit Jahrhunderten ihren Platz – etwa in Krankenhäusern und an Hochschulen. Seelsorgerinnen und Seelsorger stehen dort als Lebenswegbegleiter bereit. Einer davon ist Michael Ottl. Er ist Referent für die „</w:t>
      </w:r>
      <w:proofErr w:type="spellStart"/>
      <w:proofErr w:type="gramStart"/>
      <w:r>
        <w:rPr>
          <w:color w:val="000000"/>
          <w:szCs w:val="20"/>
        </w:rPr>
        <w:t>zwischen:zeit</w:t>
      </w:r>
      <w:proofErr w:type="spellEnd"/>
      <w:proofErr w:type="gramEnd"/>
      <w:r>
        <w:rPr>
          <w:color w:val="000000"/>
          <w:szCs w:val="20"/>
        </w:rPr>
        <w:t>“ der Katholischen Hochschulgemeinde. Der Name umfasst pastorale Angebote für Doktoranden und Hochschulabgänger. „Man darf hier auch über Gott sprechen. Glaube erleben viele als Tabu in ihrem Beruf und Freundeskreis”, sagt Ottl. Das Sonntagsblatt hat mit ihm und anderen Verantwortlichen über ihre Arbeit und aktuelle Trends in der Seelsorge gesprochen.</w:t>
      </w:r>
      <w:r>
        <w:rPr>
          <w:szCs w:val="20"/>
        </w:rPr>
        <w:t xml:space="preserve"> </w:t>
      </w:r>
    </w:p>
    <w:p w14:paraId="3E1EA065" w14:textId="77777777" w:rsidR="00942C6E" w:rsidRDefault="00942C6E" w:rsidP="00AB5A69">
      <w:pPr>
        <w:spacing w:before="0" w:after="113"/>
        <w:ind w:right="-283"/>
        <w:rPr>
          <w:szCs w:val="20"/>
        </w:rPr>
      </w:pPr>
      <w:r>
        <w:rPr>
          <w:szCs w:val="20"/>
        </w:rPr>
        <w:t>(15 Zeilen/3826/0854; E-Mail voraus)</w:t>
      </w:r>
    </w:p>
    <w:p w14:paraId="73401370" w14:textId="77777777" w:rsidR="00AB5A69" w:rsidRDefault="00AB5A69">
      <w:pPr>
        <w:spacing w:before="0" w:after="113"/>
        <w:rPr>
          <w:sz w:val="2"/>
          <w:szCs w:val="2"/>
        </w:rPr>
      </w:pPr>
    </w:p>
    <w:p w14:paraId="1946C2E6" w14:textId="77777777" w:rsidR="00942C6E" w:rsidRDefault="00942C6E">
      <w:pPr>
        <w:pStyle w:val="berschrift3"/>
      </w:pPr>
      <w:r>
        <w:t>Kirchenradio am Sonntag: Den Schulstart gut meistern</w:t>
      </w:r>
    </w:p>
    <w:p w14:paraId="4AAFBFDB" w14:textId="56D979CB" w:rsidR="00942C6E" w:rsidRDefault="00942C6E">
      <w:pPr>
        <w:spacing w:before="0"/>
        <w:rPr>
          <w:szCs w:val="20"/>
        </w:rPr>
      </w:pPr>
      <w:r>
        <w:rPr>
          <w:b/>
          <w:bCs/>
          <w:szCs w:val="20"/>
        </w:rPr>
        <w:t>Würzburg/Aschaffenburg/Schweinfurt/Miltenberg</w:t>
      </w:r>
      <w:r>
        <w:rPr>
          <w:szCs w:val="20"/>
        </w:rPr>
        <w:t xml:space="preserve"> (POW) Am Dienstag sind in Bayern die Sommerferien vorbei. Das ist für manche auch mit Stress und Sorgen verbunden. Zwei Schulseelsorger haben Tipps, wie der Schulstart gut zu überstehen ist. Zu hören sind diese in den Sendungen der Hörfunkredaktion des Bistum Würzburg am Sonntag, 13. September. Der Autor der Reihe „Hör mal zu“ fragt sich diesmal, ob die Menschen sich das Leben nicht manchmal leichter machen könnten. Oder ob es erst dadurch lebenswert wird, dass sie es wirklich leben. Seelsorge wird beispielsweise gebraucht, wenn Menschen durch akute Krisen gehen. Eine Telefonseelsorgerin erklärt, wie die Formulierung „Sich das Leben nehmen“ positiv umgedeutet werden kann. In der Reihe „Was glaubst du?“ spricht der SPD-Bundestagsabgeordnete Bernd Rützel aus Unterfranken über sein Engagement und seinen Glauben. Bei „Manna &amp; mehr“ geht es um eines der Lieblingslebensmittel der Deutschen: das Brot. Der Veranstaltungstipp auf Radio Gong Schweinfurt kommt aus Hammelburg: Am Samstag, 19. September, findet dort ein A-cappella-Konzert mit Besuch aus Nordschwaben statt. Auf Radio Charivari Würzburg wird nach Marktheidenfeld geschaut: Dort liest der Moraltheologe Professor Dr. Michael Rosenberger aus seinem Buch „Unterwegs zu ökologischer Hoffnung“. Auf Radio Primavera geht ein Beitrag der Frage nach, wie relevant die Kirche heute noch für junge Leute ist. Um das herauszufinden, hat ein Reporter junge Leute befragt. Die Sendung „Cappuccino – Ihr Kirchenjournal am Sonntagmorgen“ läuft jeweils sonntags von 8 bis 10 Uhr auf </w:t>
      </w:r>
      <w:r w:rsidRPr="00397F7C">
        <w:rPr>
          <w:rStyle w:val="Hyperlink"/>
          <w:color w:val="000000" w:themeColor="text1"/>
          <w:szCs w:val="20"/>
          <w:u w:val="none"/>
        </w:rPr>
        <w:t xml:space="preserve">Radio Charivari Würzburg </w:t>
      </w:r>
      <w:r>
        <w:rPr>
          <w:szCs w:val="20"/>
        </w:rPr>
        <w:t>(www.meincharivari.de). Ebenfalls sonntags von 8 bis 10 Uhr sendet Radio Gong Schweinfurt (radiogong.com/</w:t>
      </w:r>
      <w:proofErr w:type="spellStart"/>
      <w:r>
        <w:rPr>
          <w:szCs w:val="20"/>
        </w:rPr>
        <w:t>funkhaus</w:t>
      </w:r>
      <w:proofErr w:type="spellEnd"/>
      <w:r>
        <w:rPr>
          <w:szCs w:val="20"/>
        </w:rPr>
        <w:t>/</w:t>
      </w:r>
      <w:proofErr w:type="spellStart"/>
      <w:r>
        <w:rPr>
          <w:szCs w:val="20"/>
        </w:rPr>
        <w:t>sw</w:t>
      </w:r>
      <w:proofErr w:type="spellEnd"/>
      <w:r>
        <w:rPr>
          <w:szCs w:val="20"/>
        </w:rPr>
        <w:t>) die Sendung „Kreuz und quer – Das Kirchenmagazin“. Das Kirchenmagazin „Gott und die Welt“ auf Radio Primavera (www.primavera24.de) ist jeweils sonntags von 7 bis 8 Uhr zu hören.</w:t>
      </w:r>
    </w:p>
    <w:p w14:paraId="53600747" w14:textId="77777777" w:rsidR="00942C6E" w:rsidRDefault="00942C6E">
      <w:pPr>
        <w:rPr>
          <w:i/>
          <w:iCs/>
          <w:sz w:val="28"/>
          <w:szCs w:val="28"/>
        </w:rPr>
      </w:pPr>
      <w:r>
        <w:t>(20 Zeilen/3826/0851; E-Mail voraus)</w:t>
      </w:r>
    </w:p>
    <w:p w14:paraId="4ABDDE90" w14:textId="77777777" w:rsidR="00942C6E" w:rsidRPr="00942C6E" w:rsidRDefault="00942C6E" w:rsidP="00942C6E">
      <w:pPr>
        <w:rPr>
          <w:sz w:val="24"/>
        </w:rPr>
      </w:pPr>
    </w:p>
    <w:p w14:paraId="3DD64561" w14:textId="77777777" w:rsidR="00942C6E" w:rsidRPr="00123EC6" w:rsidRDefault="00942C6E" w:rsidP="00123EC6">
      <w:pPr>
        <w:pStyle w:val="berschrift3"/>
      </w:pPr>
      <w:r w:rsidRPr="00123EC6">
        <w:t>„Kirche in Bayern“: Landwirtschaft als sozialer Motor</w:t>
      </w:r>
    </w:p>
    <w:p w14:paraId="60307640" w14:textId="77777777" w:rsidR="00942C6E" w:rsidRPr="00123EC6" w:rsidRDefault="00942C6E" w:rsidP="00123EC6">
      <w:pPr>
        <w:spacing w:before="0"/>
        <w:rPr>
          <w:rFonts w:ascii="Arial" w:hAnsi="Arial"/>
          <w:szCs w:val="20"/>
        </w:rPr>
      </w:pPr>
      <w:r>
        <w:rPr>
          <w:rFonts w:ascii="Arial" w:hAnsi="Arial"/>
          <w:b/>
          <w:bCs/>
          <w:szCs w:val="20"/>
        </w:rPr>
        <w:t>Würzburg</w:t>
      </w:r>
      <w:r>
        <w:rPr>
          <w:rFonts w:ascii="Arial" w:hAnsi="Arial"/>
          <w:szCs w:val="20"/>
        </w:rPr>
        <w:t xml:space="preserve"> </w:t>
      </w:r>
      <w:r w:rsidRPr="00123EC6">
        <w:rPr>
          <w:rFonts w:ascii="Arial" w:hAnsi="Arial"/>
          <w:szCs w:val="20"/>
        </w:rPr>
        <w:t xml:space="preserve">(POW) 450 Jahre Stiftung Juliusspital Würzburg – das bedeutet nicht nur Krankenhaus, Pflege und Hospiz. Seit der Gründung durch Fürstbischof Julius Echter gehören auch Landwirtschaft, Weinbau und Forstwirtschaft zum Fundament der Stiftung. Mit deren Erträgen finanziert diese bis heute ihren sozialen Auftrag. Beim Hoffest auf Gut Seligenstadt warfen Besucherinnen und Besucher einen Blick hinter die Kulissen. Zudem wurde ein neuer Getreidespeicher eingeweiht. Darüber berichtet das ökumenische Fernsehmagazin „Kirche in Bayern“ in seiner Sendung am Sonntag, 13. September. Durch das Programm führt Agnes Krafft. In Freising findet vom 16. bis 18. September der 30. Internationale Kongress des Osteuropa-Hilfswerks </w:t>
      </w:r>
      <w:proofErr w:type="spellStart"/>
      <w:r w:rsidRPr="00123EC6">
        <w:rPr>
          <w:rFonts w:ascii="Arial" w:hAnsi="Arial"/>
          <w:szCs w:val="20"/>
        </w:rPr>
        <w:t>Renovabis</w:t>
      </w:r>
      <w:proofErr w:type="spellEnd"/>
      <w:r w:rsidRPr="00123EC6">
        <w:rPr>
          <w:rFonts w:ascii="Arial" w:hAnsi="Arial"/>
          <w:szCs w:val="20"/>
        </w:rPr>
        <w:t xml:space="preserve"> statt. Über 200 Teilnehmende aus 26 Ländern suchen nach Antworten auf eine zentrale Frage: Wie gelingt gesellschaftlicher Zusammenhalt – in Ost und West, im Alltag, in den Städten, Kirchen und Nachbarschaften und über Europas Grenzen hinweg</w:t>
      </w:r>
      <w:r>
        <w:rPr>
          <w:rFonts w:ascii="Arial" w:hAnsi="Arial"/>
          <w:szCs w:val="20"/>
        </w:rPr>
        <w:t>?</w:t>
      </w:r>
      <w:r w:rsidRPr="00123EC6">
        <w:rPr>
          <w:rFonts w:ascii="Arial" w:hAnsi="Arial"/>
          <w:szCs w:val="20"/>
        </w:rPr>
        <w:t xml:space="preserve"> Vor über 40 Jahren floh </w:t>
      </w:r>
      <w:proofErr w:type="spellStart"/>
      <w:r w:rsidRPr="00123EC6">
        <w:rPr>
          <w:rFonts w:ascii="Arial" w:hAnsi="Arial"/>
          <w:szCs w:val="20"/>
        </w:rPr>
        <w:t>Risaaq</w:t>
      </w:r>
      <w:proofErr w:type="spellEnd"/>
      <w:r w:rsidRPr="00123EC6">
        <w:rPr>
          <w:rFonts w:ascii="Arial" w:hAnsi="Arial"/>
          <w:szCs w:val="20"/>
        </w:rPr>
        <w:t xml:space="preserve"> Nur aus Somalia. Der Start in Deutschland war alles andere als leicht. Doch er biss sich durch und wurde Koch. Heute sorgt er in einer Nürnberger Schulmensa für raffiniert gewürzte Gerichte und ansteckend gute Laune. Weil er genau weiß, wie schwer ein Neuanfang ist, begleitet</w:t>
      </w:r>
      <w:r>
        <w:rPr>
          <w:rFonts w:ascii="Arial" w:hAnsi="Arial"/>
          <w:szCs w:val="20"/>
        </w:rPr>
        <w:t>.</w:t>
      </w:r>
      <w:r w:rsidRPr="00123EC6">
        <w:rPr>
          <w:rFonts w:ascii="Arial" w:hAnsi="Arial"/>
          <w:szCs w:val="20"/>
        </w:rPr>
        <w:t xml:space="preserve"> Nur ehrenamtlich junge Geflüchtete. Rudolf </w:t>
      </w:r>
      <w:proofErr w:type="spellStart"/>
      <w:r w:rsidRPr="00123EC6">
        <w:rPr>
          <w:rFonts w:ascii="Arial" w:hAnsi="Arial"/>
          <w:szCs w:val="20"/>
        </w:rPr>
        <w:t>Lunkenbein</w:t>
      </w:r>
      <w:proofErr w:type="spellEnd"/>
      <w:r w:rsidRPr="00123EC6">
        <w:rPr>
          <w:rFonts w:ascii="Arial" w:hAnsi="Arial"/>
          <w:szCs w:val="20"/>
        </w:rPr>
        <w:t xml:space="preserve">: Dieser Name sagt den allermeisten nichts. </w:t>
      </w:r>
      <w:r>
        <w:rPr>
          <w:rFonts w:ascii="Arial" w:hAnsi="Arial"/>
          <w:szCs w:val="20"/>
        </w:rPr>
        <w:t>S</w:t>
      </w:r>
      <w:r w:rsidRPr="00123EC6">
        <w:rPr>
          <w:rFonts w:ascii="Arial" w:hAnsi="Arial"/>
          <w:szCs w:val="20"/>
        </w:rPr>
        <w:t xml:space="preserve">eine Biografie </w:t>
      </w:r>
      <w:r>
        <w:rPr>
          <w:rFonts w:ascii="Arial" w:hAnsi="Arial"/>
          <w:szCs w:val="20"/>
        </w:rPr>
        <w:t xml:space="preserve">ist </w:t>
      </w:r>
      <w:r w:rsidRPr="00123EC6">
        <w:rPr>
          <w:rFonts w:ascii="Arial" w:hAnsi="Arial"/>
          <w:szCs w:val="20"/>
        </w:rPr>
        <w:t xml:space="preserve">außergewöhnlich: Er stammte aus Oberfranken, entwickelte sich zum Befreiungstheologen und wurde 1976 in Brasilien ermordet, weil er in dem Dorf </w:t>
      </w:r>
      <w:proofErr w:type="spellStart"/>
      <w:r w:rsidRPr="00123EC6">
        <w:rPr>
          <w:rFonts w:ascii="Arial" w:hAnsi="Arial"/>
          <w:szCs w:val="20"/>
        </w:rPr>
        <w:t>Meruri</w:t>
      </w:r>
      <w:proofErr w:type="spellEnd"/>
      <w:r w:rsidRPr="00123EC6">
        <w:rPr>
          <w:rFonts w:ascii="Arial" w:hAnsi="Arial"/>
          <w:szCs w:val="20"/>
        </w:rPr>
        <w:t xml:space="preserve"> Indigenen vom Stamm der </w:t>
      </w:r>
      <w:proofErr w:type="spellStart"/>
      <w:r w:rsidRPr="00123EC6">
        <w:rPr>
          <w:rFonts w:ascii="Arial" w:hAnsi="Arial"/>
          <w:szCs w:val="20"/>
        </w:rPr>
        <w:t>Boë-Bororo</w:t>
      </w:r>
      <w:proofErr w:type="spellEnd"/>
      <w:r w:rsidRPr="00123EC6">
        <w:rPr>
          <w:rFonts w:ascii="Arial" w:hAnsi="Arial"/>
          <w:szCs w:val="20"/>
        </w:rPr>
        <w:t xml:space="preserve"> half, ihr Land gegen Großgrundbesitzer zu verteidigen. Wenn Kirchen aufgegeben werden, stellt sich die Frage: Was wird aus den Gebäuden? In Würzburg gibt es darauf eine ungewöhnliche Antwort. Ab Sommer 2027 soll hier Bayerns erste „</w:t>
      </w:r>
      <w:proofErr w:type="spellStart"/>
      <w:r w:rsidRPr="00123EC6">
        <w:rPr>
          <w:rFonts w:ascii="Arial" w:hAnsi="Arial"/>
          <w:szCs w:val="20"/>
        </w:rPr>
        <w:t>Boulderkirche</w:t>
      </w:r>
      <w:proofErr w:type="spellEnd"/>
      <w:r w:rsidRPr="00123EC6">
        <w:rPr>
          <w:rFonts w:ascii="Arial" w:hAnsi="Arial"/>
          <w:szCs w:val="20"/>
        </w:rPr>
        <w:t xml:space="preserve">“ entstehen – eine ehemalige Kirche, in der künftig geklettert werden kann. Entweiht, also profaniert, wurde das Gotteshaus bereits im Juni.  24 Stunden als Einsiedler leben: Das wollte Reporter Alois </w:t>
      </w:r>
      <w:proofErr w:type="spellStart"/>
      <w:r w:rsidRPr="00123EC6">
        <w:rPr>
          <w:rFonts w:ascii="Arial" w:hAnsi="Arial"/>
          <w:szCs w:val="20"/>
        </w:rPr>
        <w:t>Bierl</w:t>
      </w:r>
      <w:proofErr w:type="spellEnd"/>
      <w:r w:rsidRPr="00123EC6">
        <w:rPr>
          <w:rFonts w:ascii="Arial" w:hAnsi="Arial"/>
          <w:szCs w:val="20"/>
        </w:rPr>
        <w:t xml:space="preserve"> ausprobieren und hat sich für einen Tag in die Klause in </w:t>
      </w:r>
      <w:proofErr w:type="spellStart"/>
      <w:r w:rsidRPr="00123EC6">
        <w:rPr>
          <w:rFonts w:ascii="Arial" w:hAnsi="Arial"/>
          <w:szCs w:val="20"/>
        </w:rPr>
        <w:t>Nüchternbrunn</w:t>
      </w:r>
      <w:proofErr w:type="spellEnd"/>
      <w:r w:rsidRPr="00123EC6">
        <w:rPr>
          <w:rFonts w:ascii="Arial" w:hAnsi="Arial"/>
          <w:szCs w:val="20"/>
        </w:rPr>
        <w:t xml:space="preserve"> im Landkreis Miesbach zurückgezogen. Nach einer ersten Einweisung durch den Pfarrer ist er ganz auf sich gestellt, ohne Strom und Handy. „Kirche in Bayern“ ist nahezu flächendeckend in ganz Bayern zu sehen, und zwar sonntags jeweils auf den Lokalsendern sowie im Internet auf wotsch.tv. Informationen im Internet unter www.kircheinbayern.de.</w:t>
      </w:r>
    </w:p>
    <w:p w14:paraId="3E355130" w14:textId="77777777" w:rsidR="00942C6E" w:rsidRPr="00123EC6" w:rsidRDefault="00942C6E" w:rsidP="00123EC6">
      <w:pPr>
        <w:spacing w:before="0"/>
        <w:rPr>
          <w:rFonts w:ascii="Arial" w:hAnsi="Arial"/>
          <w:szCs w:val="20"/>
        </w:rPr>
      </w:pPr>
      <w:r w:rsidRPr="00123EC6">
        <w:rPr>
          <w:rFonts w:ascii="Arial" w:hAnsi="Arial"/>
          <w:szCs w:val="20"/>
        </w:rPr>
        <w:t>(2</w:t>
      </w:r>
      <w:r>
        <w:rPr>
          <w:rFonts w:ascii="Arial" w:hAnsi="Arial"/>
          <w:szCs w:val="20"/>
        </w:rPr>
        <w:t>5</w:t>
      </w:r>
      <w:r w:rsidRPr="00123EC6">
        <w:rPr>
          <w:rFonts w:ascii="Arial" w:hAnsi="Arial"/>
          <w:szCs w:val="20"/>
        </w:rPr>
        <w:t xml:space="preserve"> Zeilen/3826/0852; E-Mail voraus)</w:t>
      </w:r>
    </w:p>
    <w:p w14:paraId="1E787369" w14:textId="77777777" w:rsidR="00942C6E" w:rsidRDefault="00942C6E" w:rsidP="00D27A0C">
      <w:r w:rsidRPr="00123EC6">
        <w:rPr>
          <w:rFonts w:ascii="Arial" w:hAnsi="Arial" w:cs="Arial"/>
          <w:b/>
          <w:i/>
          <w:szCs w:val="20"/>
          <w:u w:val="single"/>
        </w:rPr>
        <w:t>Hinweis für Redaktionen:</w:t>
      </w:r>
      <w:r w:rsidRPr="00123EC6">
        <w:rPr>
          <w:rFonts w:ascii="Arial" w:hAnsi="Arial" w:cs="Arial"/>
          <w:i/>
          <w:szCs w:val="20"/>
        </w:rPr>
        <w:t xml:space="preserve"> Foto abrufbar im Internet</w:t>
      </w:r>
    </w:p>
    <w:p w14:paraId="28DD05D2" w14:textId="7022321E" w:rsidR="00942C6E" w:rsidRDefault="00942C6E">
      <w:pPr>
        <w:spacing w:before="0" w:after="0"/>
      </w:pPr>
      <w:r>
        <w:br w:type="page"/>
      </w:r>
    </w:p>
    <w:p w14:paraId="6AE98CC7" w14:textId="77777777" w:rsidR="00942C6E" w:rsidRPr="00831143" w:rsidRDefault="00942C6E" w:rsidP="00942C6E">
      <w:pPr>
        <w:rPr>
          <w:sz w:val="2"/>
          <w:szCs w:val="2"/>
        </w:rPr>
      </w:pPr>
    </w:p>
    <w:p w14:paraId="7258EB43" w14:textId="77777777" w:rsidR="00831143" w:rsidRDefault="00831143" w:rsidP="00B557DE">
      <w:pPr>
        <w:pStyle w:val="berschrift3"/>
        <w:tabs>
          <w:tab w:val="left" w:pos="3406"/>
        </w:tabs>
      </w:pPr>
      <w:r>
        <w:t xml:space="preserve">„Kirche in Bayern“: </w:t>
      </w:r>
      <w:r w:rsidRPr="00A56EEE">
        <w:rPr>
          <w:iCs/>
        </w:rPr>
        <w:t>Reisesegen für Mensch und Fahrzeug</w:t>
      </w:r>
    </w:p>
    <w:p w14:paraId="58464C2B" w14:textId="77777777" w:rsidR="00831143" w:rsidRPr="00FE678D" w:rsidRDefault="00831143" w:rsidP="00764335">
      <w:pPr>
        <w:rPr>
          <w:szCs w:val="20"/>
        </w:rPr>
      </w:pPr>
      <w:r w:rsidRPr="00FE678D">
        <w:rPr>
          <w:b/>
          <w:bCs/>
          <w:szCs w:val="20"/>
        </w:rPr>
        <w:t>Würzburg</w:t>
      </w:r>
      <w:r w:rsidRPr="00FE678D">
        <w:rPr>
          <w:szCs w:val="20"/>
        </w:rPr>
        <w:t xml:space="preserve"> (POW) </w:t>
      </w:r>
      <w:r w:rsidRPr="00A56EEE">
        <w:rPr>
          <w:iCs/>
        </w:rPr>
        <w:t xml:space="preserve">Bevor es Richtung Berge, Meer oder Campingplatz geht, machen manche noch einen besonderen Zwischenstopp auf einem Bauernhof in Röthlein bei Schweinfurt. Dort gibt es einmal im Jahr einen Reisesegen für Mensch und Fahrzeug. Darüber berichtet das ökumenische Fernsehmagazin „Kirche in Bayern“ in seiner Sendung am Sonntag, 6. September. Durch das Programm führt Agnes Krafft. Einen Tag lang die Hektik des Alltags hinter sich lassen, ohne Handyempfang, ohne Strom und mitten im Wald – das hat Chefreporter Alois </w:t>
      </w:r>
      <w:proofErr w:type="spellStart"/>
      <w:r w:rsidRPr="00A56EEE">
        <w:rPr>
          <w:iCs/>
        </w:rPr>
        <w:t>Bierl</w:t>
      </w:r>
      <w:proofErr w:type="spellEnd"/>
      <w:r w:rsidRPr="00A56EEE">
        <w:rPr>
          <w:iCs/>
        </w:rPr>
        <w:t xml:space="preserve"> vom Michaelsbund ausprobiert. Er war 24-Stunden-Einsiedler in der Klause </w:t>
      </w:r>
      <w:proofErr w:type="spellStart"/>
      <w:r w:rsidRPr="00A56EEE">
        <w:rPr>
          <w:iCs/>
        </w:rPr>
        <w:t>Nüchternbrunn</w:t>
      </w:r>
      <w:proofErr w:type="spellEnd"/>
      <w:r w:rsidRPr="00A56EEE">
        <w:rPr>
          <w:iCs/>
        </w:rPr>
        <w:t xml:space="preserve"> im Landkreis Miesbach. Die Schöpfung bewahren – darüber wird viel gesprochen. Doch wie kann das ganz konkret aussehen? Darum geht es beim Diözesanen Schöpfungstag im Bistum Regensburg am 26. September in Viechtach. Das Pfarrers-Ehepaar Winzer-</w:t>
      </w:r>
      <w:proofErr w:type="spellStart"/>
      <w:r w:rsidRPr="00A56EEE">
        <w:rPr>
          <w:iCs/>
        </w:rPr>
        <w:t>Chamrad</w:t>
      </w:r>
      <w:proofErr w:type="spellEnd"/>
      <w:r w:rsidRPr="00A56EEE">
        <w:rPr>
          <w:iCs/>
        </w:rPr>
        <w:t xml:space="preserve"> ist seit 33 Jahren verheiratet. Als sich die beiden damals im Theologiestudium ineinander verliebten, trennte sie noch der Eiserne Vorhang. Dieser hielt sie aber nicht von einer Heirat ab. Heute beraten sie gemeinsam Ehepaare, wie man in Beziehungen Grenzen überwindet und Brücken baut. Seit zwei Jahren ist der Dom zu Eichstätt nach </w:t>
      </w:r>
      <w:r>
        <w:rPr>
          <w:iCs/>
        </w:rPr>
        <w:t xml:space="preserve">seiner </w:t>
      </w:r>
      <w:r w:rsidRPr="00A56EEE">
        <w:rPr>
          <w:iCs/>
        </w:rPr>
        <w:t xml:space="preserve">Sanierung wieder geöffnet. Es gibt sogar einen zweiten sogenannten Dom, und der steht zehn Kilometer von Eichstätt entfernt. Auch dieser war rund drei Jahre geschlossen. Zur „großen Schwester“ gibt es tatsächlich einige Verbindungen. Auf eine besondere Reise zu spirituellen Plätzen und Kirchen lädt das Buch „Gottes erstaunliche Häuser“ ein </w:t>
      </w:r>
      <w:r>
        <w:rPr>
          <w:iCs/>
        </w:rPr>
        <w:t>–</w:t>
      </w:r>
      <w:r w:rsidRPr="00A56EEE">
        <w:rPr>
          <w:iCs/>
        </w:rPr>
        <w:t xml:space="preserve"> </w:t>
      </w:r>
      <w:proofErr w:type="gramStart"/>
      <w:r w:rsidRPr="00A56EEE">
        <w:rPr>
          <w:iCs/>
        </w:rPr>
        <w:t>der religiösen Buchtipp</w:t>
      </w:r>
      <w:proofErr w:type="gramEnd"/>
      <w:r w:rsidRPr="00A56EEE">
        <w:rPr>
          <w:iCs/>
        </w:rPr>
        <w:t xml:space="preserve"> im September.</w:t>
      </w:r>
      <w:r w:rsidRPr="00FE678D">
        <w:rPr>
          <w:rFonts w:ascii="ArialMT" w:hAnsi="ArialMT"/>
          <w:szCs w:val="20"/>
        </w:rPr>
        <w:t xml:space="preserve"> </w:t>
      </w:r>
      <w:r w:rsidRPr="00FE678D">
        <w:rPr>
          <w:szCs w:val="20"/>
        </w:rPr>
        <w:t>„Kirche in Bayern“ ist nahezu flächendeckend in ganz Bayern zu sehen, und zwar sonntags jeweils auf den Lokalsendern sowie im Internet auf wotsch.tv. Informationen im Internet unter www.kircheinbayern.de.</w:t>
      </w:r>
    </w:p>
    <w:p w14:paraId="1BE4FDF1" w14:textId="77777777" w:rsidR="00831143" w:rsidRDefault="00831143" w:rsidP="00764335">
      <w:r>
        <w:t>(19 Zeilen/3726/0837; E-Mail voraus)</w:t>
      </w:r>
    </w:p>
    <w:p w14:paraId="3AEEC4BE" w14:textId="77777777" w:rsidR="00831143" w:rsidRDefault="00831143" w:rsidP="00907E0D">
      <w:pPr>
        <w:rPr>
          <w:i/>
        </w:rPr>
      </w:pPr>
      <w:r>
        <w:rPr>
          <w:b/>
          <w:i/>
          <w:u w:val="single"/>
        </w:rPr>
        <w:t>Hinweis für Redaktionen:</w:t>
      </w:r>
      <w:r w:rsidRPr="009B75A1">
        <w:rPr>
          <w:i/>
        </w:rPr>
        <w:t xml:space="preserve"> Foto</w:t>
      </w:r>
      <w:r>
        <w:rPr>
          <w:i/>
        </w:rPr>
        <w:t>s</w:t>
      </w:r>
      <w:r w:rsidRPr="009B75A1">
        <w:rPr>
          <w:i/>
        </w:rPr>
        <w:t xml:space="preserve"> abrufbar im Internet</w:t>
      </w:r>
    </w:p>
    <w:p w14:paraId="21930991" w14:textId="77777777" w:rsidR="00942C6E" w:rsidRDefault="00942C6E" w:rsidP="00942C6E"/>
    <w:p w14:paraId="74CC5D15" w14:textId="77777777" w:rsidR="00831143" w:rsidRDefault="00831143" w:rsidP="00942C6E"/>
    <w:p w14:paraId="01AD9498" w14:textId="77777777" w:rsidR="00831143" w:rsidRDefault="00831143" w:rsidP="00CD2182">
      <w:pPr>
        <w:pStyle w:val="berschrift3"/>
      </w:pPr>
      <w:r>
        <w:t>Kirchenradio am Sonntag: Zäune lieber auf- oder abbauen?</w:t>
      </w:r>
    </w:p>
    <w:p w14:paraId="7B2A2A3C" w14:textId="0D127021" w:rsidR="00831143" w:rsidRPr="00913E72" w:rsidRDefault="00831143" w:rsidP="00913E72">
      <w:pPr>
        <w:spacing w:before="0"/>
        <w:rPr>
          <w:szCs w:val="20"/>
        </w:rPr>
      </w:pPr>
      <w:r w:rsidRPr="00922B30">
        <w:rPr>
          <w:b/>
          <w:bCs/>
          <w:szCs w:val="20"/>
        </w:rPr>
        <w:t>Würzburg/Aschaffenburg/Schweinfurt/Miltenberg</w:t>
      </w:r>
      <w:r w:rsidRPr="00922B30">
        <w:rPr>
          <w:szCs w:val="20"/>
        </w:rPr>
        <w:t xml:space="preserve"> (POW) Zäune lieber auf- oder abbauen? Darum geht es in den Sendungen der Hörfunkredaktion des Bistums Würzburg am Sonntag, 6. September. Der Autor der Reihe „Hör mal zu“ hat etwas über einen kuriosen Zaunbauwettbewerb gelesen. Am Sonntag, 13. September, findet in diesem Jahr der „Tag des offenen Denkmals“ statt. An vielen Denkmälern gibt es aus diesem Anlass kostenlose Führungen. Ein Beitrag zeigt, was in Mainfranken aus kirchlicher Sicht geboten wird. Auch in Schweinfurt </w:t>
      </w:r>
      <w:r>
        <w:rPr>
          <w:szCs w:val="20"/>
        </w:rPr>
        <w:t xml:space="preserve">finden </w:t>
      </w:r>
      <w:r w:rsidRPr="00922B30">
        <w:rPr>
          <w:szCs w:val="20"/>
        </w:rPr>
        <w:t>an den kommenden drei Sonntagen kostenlose Kirchenführungen</w:t>
      </w:r>
      <w:r>
        <w:rPr>
          <w:szCs w:val="20"/>
        </w:rPr>
        <w:t xml:space="preserve"> statt</w:t>
      </w:r>
      <w:r w:rsidRPr="00922B30">
        <w:rPr>
          <w:szCs w:val="20"/>
        </w:rPr>
        <w:t>. Dort startet die Veranstaltungsreihe „Neue Ansichten, neue Blickwinkel – Kirchenraumführungen in Schweinfurt“</w:t>
      </w:r>
      <w:r>
        <w:rPr>
          <w:szCs w:val="20"/>
        </w:rPr>
        <w:t>.</w:t>
      </w:r>
      <w:r w:rsidRPr="00922B30">
        <w:rPr>
          <w:szCs w:val="20"/>
        </w:rPr>
        <w:t xml:space="preserve"> In der Serie „Was glaubst du?“ spricht diesmal Ricarda Lang. Sie war Bundesvorsitzende der Grünen und beim </w:t>
      </w:r>
      <w:r>
        <w:rPr>
          <w:szCs w:val="20"/>
        </w:rPr>
        <w:t xml:space="preserve">104. Deutschen </w:t>
      </w:r>
      <w:r w:rsidRPr="00922B30">
        <w:rPr>
          <w:szCs w:val="20"/>
        </w:rPr>
        <w:t xml:space="preserve">Katholikentag in Würzburg </w:t>
      </w:r>
      <w:r>
        <w:rPr>
          <w:szCs w:val="20"/>
        </w:rPr>
        <w:t xml:space="preserve">zu </w:t>
      </w:r>
      <w:r w:rsidRPr="00922B30">
        <w:rPr>
          <w:szCs w:val="20"/>
        </w:rPr>
        <w:t xml:space="preserve">Gast. Fortgesetzt wird auch „Manna &amp; mehr“, die Reihe zu Speisen in der Bibel. Diesmal geht es um Lauch. In der Wallfahrtskirche Maria Limbach im Landkreis </w:t>
      </w:r>
      <w:proofErr w:type="spellStart"/>
      <w:r w:rsidRPr="00922B30">
        <w:rPr>
          <w:szCs w:val="20"/>
        </w:rPr>
        <w:t>Haßberge</w:t>
      </w:r>
      <w:proofErr w:type="spellEnd"/>
      <w:r w:rsidRPr="00922B30">
        <w:rPr>
          <w:szCs w:val="20"/>
        </w:rPr>
        <w:t xml:space="preserve"> gibt es eine neue Ausstellung. Das ist der Tipp für diese Woche auf Radio Gong Schweinfurt. Im Veranstaltungstipp auf Radio Charivari geht es für Kurzentschlossene um einen Spaziergang mit </w:t>
      </w:r>
      <w:proofErr w:type="spellStart"/>
      <w:r w:rsidRPr="00922B30">
        <w:rPr>
          <w:szCs w:val="20"/>
        </w:rPr>
        <w:t>Mitbring</w:t>
      </w:r>
      <w:proofErr w:type="spellEnd"/>
      <w:r w:rsidRPr="00922B30">
        <w:rPr>
          <w:szCs w:val="20"/>
        </w:rPr>
        <w:t xml:space="preserve">-Picknick in Kürnach im Landkreis Würzburg. Zweimal kulinarisch geht es auch auf Radio Primavera zu: Bei „Manna &amp; mehr“ dreht sich alles um Linsen. Spiritualität findet man nicht nur in der Bibel oder der Kirche, sondern auch beim Bierbrauen. Das </w:t>
      </w:r>
      <w:r>
        <w:rPr>
          <w:szCs w:val="20"/>
        </w:rPr>
        <w:t>meint</w:t>
      </w:r>
      <w:r w:rsidRPr="00922B30">
        <w:rPr>
          <w:szCs w:val="20"/>
        </w:rPr>
        <w:t xml:space="preserve"> zumindest Braumeister Urban Winkler. Wieso, verrät er bei einem Besuch in der Klosterbrauerei</w:t>
      </w:r>
      <w:r>
        <w:rPr>
          <w:szCs w:val="20"/>
        </w:rPr>
        <w:t xml:space="preserve">. </w:t>
      </w:r>
      <w:r w:rsidRPr="00913E72">
        <w:rPr>
          <w:szCs w:val="20"/>
        </w:rPr>
        <w:t>Die Sendung „Cappuccino – Ihr Kirchenjournal am Sonntagmorgen“ läuft jeweils sonntags von 8 bis 10</w:t>
      </w:r>
      <w:r w:rsidR="00A81114">
        <w:rPr>
          <w:szCs w:val="20"/>
        </w:rPr>
        <w:t> </w:t>
      </w:r>
      <w:r w:rsidRPr="00913E72">
        <w:rPr>
          <w:szCs w:val="20"/>
        </w:rPr>
        <w:t xml:space="preserve">Uhr auf </w:t>
      </w:r>
      <w:r w:rsidRPr="006607D4">
        <w:rPr>
          <w:rStyle w:val="Hyperlink"/>
          <w:color w:val="000000" w:themeColor="text1"/>
          <w:szCs w:val="20"/>
          <w:u w:val="none"/>
        </w:rPr>
        <w:t xml:space="preserve">Radio Charivari Würzburg </w:t>
      </w:r>
      <w:r w:rsidRPr="006607D4">
        <w:rPr>
          <w:szCs w:val="20"/>
        </w:rPr>
        <w:t xml:space="preserve">(www.meincharivari.de). Ebenfalls sonntags von 8 bis 10 Uhr sendet Radio Gong </w:t>
      </w:r>
      <w:r w:rsidRPr="00913E72">
        <w:rPr>
          <w:szCs w:val="20"/>
        </w:rPr>
        <w:t>Schweinfurt (radiogong.com/</w:t>
      </w:r>
      <w:proofErr w:type="spellStart"/>
      <w:r w:rsidRPr="00913E72">
        <w:rPr>
          <w:szCs w:val="20"/>
        </w:rPr>
        <w:t>funkhaus</w:t>
      </w:r>
      <w:proofErr w:type="spellEnd"/>
      <w:r w:rsidRPr="00913E72">
        <w:rPr>
          <w:szCs w:val="20"/>
        </w:rPr>
        <w:t>/</w:t>
      </w:r>
      <w:proofErr w:type="spellStart"/>
      <w:r w:rsidRPr="00913E72">
        <w:rPr>
          <w:szCs w:val="20"/>
        </w:rPr>
        <w:t>sw</w:t>
      </w:r>
      <w:proofErr w:type="spellEnd"/>
      <w:r w:rsidRPr="00913E72">
        <w:rPr>
          <w:szCs w:val="20"/>
        </w:rPr>
        <w:t>) die Sendung „Kreuz und quer – Das Kirchenmagazin“. Das Kirchenmagazin „Gott und die Welt“ auf Radio Primavera (www.primavera24.de) ist jeweils sonntags von 7 bis 8 Uhr zu hören.</w:t>
      </w:r>
    </w:p>
    <w:p w14:paraId="1BA347A6" w14:textId="77777777" w:rsidR="00831143" w:rsidRDefault="00831143" w:rsidP="00764335">
      <w:r>
        <w:t>(21 Zeilen/3726/0838; E-Mail voraus)</w:t>
      </w:r>
    </w:p>
    <w:p w14:paraId="00F02E90" w14:textId="77777777" w:rsidR="00942C6E" w:rsidRPr="00942C6E" w:rsidRDefault="00942C6E" w:rsidP="00942C6E">
      <w:pPr>
        <w:pStyle w:val="POW-Dachzeile"/>
        <w:ind w:right="-2"/>
        <w:rPr>
          <w:rFonts w:asciiTheme="minorHAnsi" w:hAnsiTheme="minorHAnsi"/>
          <w:sz w:val="20"/>
          <w:u w:val="none"/>
        </w:rPr>
      </w:pPr>
    </w:p>
    <w:p w14:paraId="22E7A053" w14:textId="68D52749" w:rsidR="00942C6E" w:rsidRDefault="00942C6E">
      <w:pPr>
        <w:spacing w:before="0" w:after="0"/>
      </w:pPr>
      <w:r>
        <w:br w:type="page"/>
      </w:r>
    </w:p>
    <w:p w14:paraId="5AB340B2" w14:textId="77777777" w:rsidR="00BE37E4" w:rsidRPr="00BB2D73" w:rsidRDefault="00BE37E4" w:rsidP="00BE37E4">
      <w:pPr>
        <w:pStyle w:val="POW-Dachzeile"/>
        <w:rPr>
          <w:rFonts w:asciiTheme="minorHAnsi" w:hAnsiTheme="minorHAnsi"/>
          <w:sz w:val="2"/>
          <w:u w:val="none"/>
        </w:rPr>
      </w:pPr>
    </w:p>
    <w:p w14:paraId="29C5C767" w14:textId="77777777" w:rsidR="00BE37E4" w:rsidRDefault="00BE37E4" w:rsidP="00BE37E4">
      <w:pPr>
        <w:pStyle w:val="POW-Dachzeile"/>
      </w:pPr>
      <w:r>
        <w:t>Personalmeldungen</w:t>
      </w:r>
    </w:p>
    <w:p w14:paraId="237F92FC" w14:textId="77777777" w:rsidR="00BE37E4" w:rsidRPr="00EC3C5D" w:rsidRDefault="00BE37E4" w:rsidP="00BE37E4">
      <w:pPr>
        <w:rPr>
          <w:sz w:val="6"/>
          <w:szCs w:val="6"/>
        </w:rPr>
      </w:pPr>
    </w:p>
    <w:p w14:paraId="6381995B" w14:textId="77777777" w:rsidR="00590436" w:rsidRPr="00590436" w:rsidRDefault="00590436" w:rsidP="00590436">
      <w:pPr>
        <w:pStyle w:val="berschrift3"/>
      </w:pPr>
      <w:r w:rsidRPr="00590436">
        <w:t xml:space="preserve">Pastoralreferentin Bettina </w:t>
      </w:r>
      <w:proofErr w:type="spellStart"/>
      <w:r w:rsidRPr="00590436">
        <w:t>Gawronski</w:t>
      </w:r>
      <w:proofErr w:type="spellEnd"/>
      <w:r w:rsidRPr="00590436">
        <w:t xml:space="preserve"> wird Referentin für die Stabsstelle Strategie sowie für Projektarbeit und Innovationsförderung</w:t>
      </w:r>
    </w:p>
    <w:p w14:paraId="7DE5192A" w14:textId="77777777" w:rsidR="00590436" w:rsidRPr="00590436" w:rsidRDefault="00590436" w:rsidP="00590436">
      <w:pPr>
        <w:pStyle w:val="POW-Dachzeile"/>
        <w:rPr>
          <w:rFonts w:asciiTheme="minorHAnsi" w:hAnsiTheme="minorHAnsi"/>
          <w:sz w:val="20"/>
          <w:szCs w:val="20"/>
          <w:u w:val="none"/>
        </w:rPr>
      </w:pPr>
      <w:r w:rsidRPr="00590436">
        <w:rPr>
          <w:rFonts w:asciiTheme="minorHAnsi" w:hAnsiTheme="minorHAnsi"/>
          <w:b/>
          <w:bCs/>
          <w:sz w:val="20"/>
          <w:szCs w:val="20"/>
          <w:u w:val="none"/>
        </w:rPr>
        <w:t>Würzburg</w:t>
      </w:r>
      <w:r w:rsidRPr="00590436">
        <w:rPr>
          <w:rFonts w:asciiTheme="minorHAnsi" w:hAnsiTheme="minorHAnsi"/>
          <w:sz w:val="20"/>
          <w:szCs w:val="20"/>
          <w:u w:val="none"/>
        </w:rPr>
        <w:t xml:space="preserve"> (POW) Pastoralreferentin Bettina </w:t>
      </w:r>
      <w:proofErr w:type="spellStart"/>
      <w:r w:rsidRPr="00590436">
        <w:rPr>
          <w:rFonts w:asciiTheme="minorHAnsi" w:hAnsiTheme="minorHAnsi"/>
          <w:sz w:val="20"/>
          <w:szCs w:val="20"/>
          <w:u w:val="none"/>
        </w:rPr>
        <w:t>Gawronski</w:t>
      </w:r>
      <w:proofErr w:type="spellEnd"/>
      <w:r w:rsidRPr="00590436">
        <w:rPr>
          <w:rFonts w:asciiTheme="minorHAnsi" w:hAnsiTheme="minorHAnsi"/>
          <w:sz w:val="20"/>
          <w:szCs w:val="20"/>
          <w:u w:val="none"/>
        </w:rPr>
        <w:t xml:space="preserve"> (42), Referentin für Pastorale Entwicklung und Konzeption, ist mit Wirkung vom 1. August 2026 mit jeweils halber Stelle als Referentin für die Stabsstelle Strategie sowie als Referentin für Projektarbeit und Innovationsförderung angewiesen worden. </w:t>
      </w:r>
      <w:proofErr w:type="spellStart"/>
      <w:r w:rsidRPr="00590436">
        <w:rPr>
          <w:rFonts w:asciiTheme="minorHAnsi" w:hAnsiTheme="minorHAnsi"/>
          <w:sz w:val="20"/>
          <w:szCs w:val="20"/>
          <w:u w:val="none"/>
        </w:rPr>
        <w:t>Gawronski</w:t>
      </w:r>
      <w:proofErr w:type="spellEnd"/>
      <w:r w:rsidRPr="00590436">
        <w:rPr>
          <w:rFonts w:asciiTheme="minorHAnsi" w:hAnsiTheme="minorHAnsi"/>
          <w:sz w:val="20"/>
          <w:szCs w:val="20"/>
          <w:u w:val="none"/>
        </w:rPr>
        <w:t xml:space="preserve"> wurde in Zweibrücken geboren und wuchs in Lohr am Main auf. Nach dem Abitur am Franz-Ludwig-von-Erthal-Gymnasium in Lohr am Main studierte sie katholische Theologie sowie Lehramt für Grundschulen in Würzburg. Das Referendariat absolvierte sie an der Friedrich-Rückert-Grundschule in Schweinfurt. Nach dem Zweiten Staatsexamen kam sie 2012 an die Dr.-Ernst-Hellmut-Vits-Grundschule in Erlenbach am Main und wurde 2014 Beamtin auf Lebenszeit. 2020 trat sie als Pastoralassistentin für die Pfarreiengemeinschaften „Großlangheim – Rödelsee“, „Stadtschwarzach, Schwarzenau, </w:t>
      </w:r>
      <w:proofErr w:type="spellStart"/>
      <w:r w:rsidRPr="00590436">
        <w:rPr>
          <w:rFonts w:asciiTheme="minorHAnsi" w:hAnsiTheme="minorHAnsi"/>
          <w:sz w:val="20"/>
          <w:szCs w:val="20"/>
          <w:u w:val="none"/>
        </w:rPr>
        <w:t>Reupelsdorf</w:t>
      </w:r>
      <w:proofErr w:type="spellEnd"/>
      <w:r w:rsidRPr="00590436">
        <w:rPr>
          <w:rFonts w:asciiTheme="minorHAnsi" w:hAnsiTheme="minorHAnsi"/>
          <w:sz w:val="20"/>
          <w:szCs w:val="20"/>
          <w:u w:val="none"/>
        </w:rPr>
        <w:t xml:space="preserve">“, „Maininsel, Sommerach“, „Obere Volkach – Sankt Urban, </w:t>
      </w:r>
      <w:proofErr w:type="spellStart"/>
      <w:r w:rsidRPr="00590436">
        <w:rPr>
          <w:rFonts w:asciiTheme="minorHAnsi" w:hAnsiTheme="minorHAnsi"/>
          <w:sz w:val="20"/>
          <w:szCs w:val="20"/>
          <w:u w:val="none"/>
        </w:rPr>
        <w:t>Obervolkach</w:t>
      </w:r>
      <w:proofErr w:type="spellEnd"/>
      <w:r w:rsidRPr="00590436">
        <w:rPr>
          <w:rFonts w:asciiTheme="minorHAnsi" w:hAnsiTheme="minorHAnsi"/>
          <w:sz w:val="20"/>
          <w:szCs w:val="20"/>
          <w:u w:val="none"/>
        </w:rPr>
        <w:t xml:space="preserve">“ und „Kirchschönbach-Stadelschwarzach-Wiesentheid“ in den Dienst des Bistums Würzburg. Zugleich absolvierte </w:t>
      </w:r>
      <w:proofErr w:type="spellStart"/>
      <w:r w:rsidRPr="00590436">
        <w:rPr>
          <w:rFonts w:asciiTheme="minorHAnsi" w:hAnsiTheme="minorHAnsi"/>
          <w:sz w:val="20"/>
          <w:szCs w:val="20"/>
          <w:u w:val="none"/>
        </w:rPr>
        <w:t>Gawronski</w:t>
      </w:r>
      <w:proofErr w:type="spellEnd"/>
      <w:r w:rsidRPr="00590436">
        <w:rPr>
          <w:rFonts w:asciiTheme="minorHAnsi" w:hAnsiTheme="minorHAnsi"/>
          <w:sz w:val="20"/>
          <w:szCs w:val="20"/>
          <w:u w:val="none"/>
        </w:rPr>
        <w:t xml:space="preserve"> von 2019 bis 2021 ein Fernstudium „Systemische Beratung“ an der Technischen Universität Kaiserslautern und schloss mit dem Master </w:t>
      </w:r>
      <w:proofErr w:type="spellStart"/>
      <w:r w:rsidRPr="00590436">
        <w:rPr>
          <w:rFonts w:asciiTheme="minorHAnsi" w:hAnsiTheme="minorHAnsi"/>
          <w:sz w:val="20"/>
          <w:szCs w:val="20"/>
          <w:u w:val="none"/>
        </w:rPr>
        <w:t>of</w:t>
      </w:r>
      <w:proofErr w:type="spellEnd"/>
      <w:r w:rsidRPr="00590436">
        <w:rPr>
          <w:rFonts w:asciiTheme="minorHAnsi" w:hAnsiTheme="minorHAnsi"/>
          <w:sz w:val="20"/>
          <w:szCs w:val="20"/>
          <w:u w:val="none"/>
        </w:rPr>
        <w:t xml:space="preserve"> Arts ab. Ab 2021 war sie im Pastoralen Raum „Schwarzach am Main – Sankt Benedikt“ eingesetzt. Von Mai 2023 bis November 2024 war sie zudem Prozesskoordinatorin gemäß Interventionsordnung bei begründetem Verdacht des sexuellen Missbrauchs in der Pastoral des Bistums Würzburg. Im Juli 2023 wurde sie als Pastoralreferentin beauftragt. Im September 2023 wurde </w:t>
      </w:r>
      <w:proofErr w:type="spellStart"/>
      <w:r w:rsidRPr="00590436">
        <w:rPr>
          <w:rFonts w:asciiTheme="minorHAnsi" w:hAnsiTheme="minorHAnsi"/>
          <w:sz w:val="20"/>
          <w:szCs w:val="20"/>
          <w:u w:val="none"/>
        </w:rPr>
        <w:t>Gawronski</w:t>
      </w:r>
      <w:proofErr w:type="spellEnd"/>
      <w:r w:rsidRPr="00590436">
        <w:rPr>
          <w:rFonts w:asciiTheme="minorHAnsi" w:hAnsiTheme="minorHAnsi"/>
          <w:sz w:val="20"/>
          <w:szCs w:val="20"/>
          <w:u w:val="none"/>
        </w:rPr>
        <w:t xml:space="preserve"> Referentin für Gemeindeentwicklung und Pastorale Konzeption. Seit April 2024 war sie als Referentin für Pastorale Entwicklung und Konzeption tätig. </w:t>
      </w:r>
      <w:proofErr w:type="spellStart"/>
      <w:r w:rsidRPr="00590436">
        <w:rPr>
          <w:rFonts w:asciiTheme="minorHAnsi" w:hAnsiTheme="minorHAnsi"/>
          <w:sz w:val="20"/>
          <w:szCs w:val="20"/>
          <w:u w:val="none"/>
        </w:rPr>
        <w:t>Gawronski</w:t>
      </w:r>
      <w:proofErr w:type="spellEnd"/>
      <w:r w:rsidRPr="00590436">
        <w:rPr>
          <w:rFonts w:asciiTheme="minorHAnsi" w:hAnsiTheme="minorHAnsi"/>
          <w:sz w:val="20"/>
          <w:szCs w:val="20"/>
          <w:u w:val="none"/>
        </w:rPr>
        <w:t xml:space="preserve"> ist verheiratet.</w:t>
      </w:r>
    </w:p>
    <w:p w14:paraId="590349AE" w14:textId="77777777" w:rsidR="00590436" w:rsidRPr="00590436" w:rsidRDefault="00590436" w:rsidP="00590436">
      <w:pPr>
        <w:pStyle w:val="POW-Dachzeile"/>
        <w:rPr>
          <w:rFonts w:asciiTheme="minorHAnsi" w:hAnsiTheme="minorHAnsi"/>
          <w:sz w:val="20"/>
          <w:szCs w:val="20"/>
          <w:u w:val="none"/>
        </w:rPr>
      </w:pPr>
      <w:r w:rsidRPr="00590436">
        <w:rPr>
          <w:rFonts w:asciiTheme="minorHAnsi" w:hAnsiTheme="minorHAnsi"/>
          <w:sz w:val="20"/>
          <w:szCs w:val="20"/>
          <w:u w:val="none"/>
        </w:rPr>
        <w:t>(19 Zeilen/3726/0848; E-Mail voraus)</w:t>
      </w:r>
    </w:p>
    <w:p w14:paraId="70369BD8" w14:textId="6E2E87ED" w:rsidR="00BE37E4" w:rsidRPr="00590436" w:rsidRDefault="00590436" w:rsidP="00590436">
      <w:pPr>
        <w:pStyle w:val="POW-Dachzeile"/>
        <w:rPr>
          <w:rFonts w:asciiTheme="minorHAnsi" w:hAnsiTheme="minorHAnsi"/>
          <w:i/>
          <w:iCs/>
          <w:sz w:val="20"/>
          <w:szCs w:val="20"/>
          <w:u w:val="none"/>
        </w:rPr>
      </w:pPr>
      <w:r w:rsidRPr="00590436">
        <w:rPr>
          <w:rFonts w:asciiTheme="minorHAnsi" w:hAnsiTheme="minorHAnsi"/>
          <w:b/>
          <w:bCs/>
          <w:i/>
          <w:iCs/>
          <w:sz w:val="20"/>
          <w:szCs w:val="20"/>
        </w:rPr>
        <w:t>Hinweis für Redaktionen:</w:t>
      </w:r>
      <w:r w:rsidRPr="00590436">
        <w:rPr>
          <w:rFonts w:asciiTheme="minorHAnsi" w:hAnsiTheme="minorHAnsi"/>
          <w:i/>
          <w:iCs/>
          <w:sz w:val="20"/>
          <w:szCs w:val="20"/>
          <w:u w:val="none"/>
        </w:rPr>
        <w:t xml:space="preserve"> Foto abrufbar im Internet</w:t>
      </w:r>
    </w:p>
    <w:p w14:paraId="7A05A68D" w14:textId="77777777" w:rsidR="00416BB5" w:rsidRDefault="00416BB5" w:rsidP="00416BB5">
      <w:pPr>
        <w:rPr>
          <w:szCs w:val="20"/>
        </w:rPr>
      </w:pPr>
    </w:p>
    <w:p w14:paraId="54CE372E" w14:textId="77777777" w:rsidR="00762BE8" w:rsidRDefault="00762BE8" w:rsidP="00416BB5">
      <w:pPr>
        <w:rPr>
          <w:szCs w:val="20"/>
        </w:rPr>
      </w:pPr>
    </w:p>
    <w:p w14:paraId="42478DF4" w14:textId="77777777" w:rsidR="00762BE8" w:rsidRDefault="00762BE8" w:rsidP="00416BB5">
      <w:pPr>
        <w:rPr>
          <w:szCs w:val="20"/>
        </w:rPr>
      </w:pPr>
    </w:p>
    <w:p w14:paraId="48A07BEB" w14:textId="77777777" w:rsidR="00762BE8" w:rsidRDefault="00762BE8" w:rsidP="00416BB5">
      <w:pPr>
        <w:rPr>
          <w:szCs w:val="20"/>
        </w:rPr>
      </w:pPr>
    </w:p>
    <w:p w14:paraId="2701D773" w14:textId="77777777" w:rsidR="00762BE8" w:rsidRDefault="00762BE8" w:rsidP="00D939E4">
      <w:pPr>
        <w:pStyle w:val="berschrift3"/>
      </w:pPr>
      <w:r>
        <w:t>Kevin Sheehan Gemeindeassistent im Pastoralen Raum Schwarzach am Main – Sankt Benedikt</w:t>
      </w:r>
    </w:p>
    <w:p w14:paraId="0CB328DD" w14:textId="77777777" w:rsidR="00762BE8" w:rsidRDefault="00762BE8" w:rsidP="00D734EE">
      <w:r w:rsidRPr="00D939E4">
        <w:rPr>
          <w:b/>
          <w:bCs/>
        </w:rPr>
        <w:t>Schwarzach am Main</w:t>
      </w:r>
      <w:r>
        <w:t xml:space="preserve"> (POW) Kevin Sheehan (43) ist seit 1. September 2026 Gemeindeassistent im Pastoralen Raum Schwarzach am Main – Sankt Benedikt. Sheehan wurde 1983 in Würzburg geboren und stammt aus Gerbrunn. Zusätzlich zum Abitur am Friedrich-König-Gymnasium in Würzburg im Jahr 2006 erwarb er 2005 das „Maine High School </w:t>
      </w:r>
      <w:proofErr w:type="spellStart"/>
      <w:r>
        <w:t>Equivalency</w:t>
      </w:r>
      <w:proofErr w:type="spellEnd"/>
      <w:r>
        <w:t xml:space="preserve"> Diploma“ am Maine Department </w:t>
      </w:r>
      <w:proofErr w:type="spellStart"/>
      <w:r>
        <w:t>of</w:t>
      </w:r>
      <w:proofErr w:type="spellEnd"/>
      <w:r>
        <w:t xml:space="preserve"> Education. Den Zivildienst leistete er im Sankt Josefs-Stift in Eisingen. Er absolvierte Ausbildungen zum Staatlich geprüften Übersetzer an der Würzburger Dolmetscherschule sowie zum Einzelhandelskaufmann und war anschließend als Kaufmännischer Angestellter im Filialbetrieb bei der Aldi GmbH &amp; Co. KG in Würzburg tätig. Von 2017 bis 2025 absolvierte er den Grund- und Aufbaukurs sowie den Religionspädagogischen Kurs von „Theologie im Fernkurs“ an der Domschule Würzburg. Seit Oktober 2025 befindet er sich im Praktikum im Pastoralen Raum Ochsenfurt im Rahmen des Pastoraltheologischen Kurses von „Theologie im Fernkurs“. Sheehan ist verheiratet.</w:t>
      </w:r>
    </w:p>
    <w:p w14:paraId="50336C74" w14:textId="77777777" w:rsidR="00762BE8" w:rsidRDefault="00762BE8" w:rsidP="00D734EE">
      <w:r>
        <w:t>(11 Zeilen/3826/0857; E-Mail voraus)</w:t>
      </w:r>
    </w:p>
    <w:p w14:paraId="5FD48F3E" w14:textId="77777777" w:rsidR="00762BE8" w:rsidRPr="00680586" w:rsidRDefault="00762BE8" w:rsidP="00907E0D">
      <w:pPr>
        <w:rPr>
          <w:i/>
        </w:rPr>
      </w:pPr>
      <w:r w:rsidRPr="00680586">
        <w:rPr>
          <w:b/>
          <w:i/>
          <w:u w:val="single"/>
        </w:rPr>
        <w:t>Hinweis für Redaktionen:</w:t>
      </w:r>
      <w:r w:rsidRPr="00680586">
        <w:rPr>
          <w:i/>
        </w:rPr>
        <w:t xml:space="preserve"> Foto abrufbar im Internet</w:t>
      </w:r>
    </w:p>
    <w:p w14:paraId="45D35D71" w14:textId="77777777" w:rsidR="00610F8A" w:rsidRDefault="00610F8A" w:rsidP="00610F8A"/>
    <w:p w14:paraId="4B2ECDED" w14:textId="5D9ED5A9" w:rsidR="00762BE8" w:rsidRDefault="00762BE8">
      <w:pPr>
        <w:spacing w:before="0" w:after="0"/>
      </w:pPr>
      <w:r>
        <w:br w:type="page"/>
      </w:r>
    </w:p>
    <w:p w14:paraId="3177A90F" w14:textId="77777777" w:rsidR="00762BE8" w:rsidRPr="003E3B7D" w:rsidRDefault="00762BE8" w:rsidP="00610F8A">
      <w:pPr>
        <w:rPr>
          <w:sz w:val="2"/>
          <w:szCs w:val="2"/>
        </w:rPr>
      </w:pPr>
    </w:p>
    <w:p w14:paraId="6F5BDFBB" w14:textId="77777777" w:rsidR="003E3B7D" w:rsidRDefault="003E3B7D" w:rsidP="0028476C">
      <w:pPr>
        <w:pStyle w:val="berschrift3"/>
      </w:pPr>
      <w:r>
        <w:t xml:space="preserve">Stellvertretende Bischöfliche Finanzdirektorin Birgit </w:t>
      </w:r>
      <w:proofErr w:type="spellStart"/>
      <w:r>
        <w:t>Derr</w:t>
      </w:r>
      <w:proofErr w:type="spellEnd"/>
      <w:r>
        <w:t xml:space="preserve"> für 25 Jahre im Dienst des Bistums geehrt</w:t>
      </w:r>
    </w:p>
    <w:p w14:paraId="32A30E02" w14:textId="77777777" w:rsidR="003E3B7D" w:rsidRDefault="003E3B7D" w:rsidP="00764335">
      <w:r w:rsidRPr="0028476C">
        <w:rPr>
          <w:b/>
          <w:bCs/>
        </w:rPr>
        <w:t>Würzburg</w:t>
      </w:r>
      <w:r>
        <w:t xml:space="preserve"> (POW) </w:t>
      </w:r>
      <w:r w:rsidRPr="00F42ADF">
        <w:t xml:space="preserve">Für </w:t>
      </w:r>
      <w:bookmarkStart w:id="1" w:name="hit6"/>
      <w:bookmarkEnd w:id="1"/>
      <w:r w:rsidRPr="00F42ADF">
        <w:t xml:space="preserve">25 Jahre </w:t>
      </w:r>
      <w:bookmarkStart w:id="2" w:name="hit7"/>
      <w:bookmarkEnd w:id="2"/>
      <w:r w:rsidRPr="00F42ADF">
        <w:t xml:space="preserve">im </w:t>
      </w:r>
      <w:bookmarkStart w:id="3" w:name="hit8"/>
      <w:bookmarkEnd w:id="3"/>
      <w:r w:rsidRPr="00F42ADF">
        <w:t xml:space="preserve">Dienst </w:t>
      </w:r>
      <w:bookmarkStart w:id="4" w:name="hit9"/>
      <w:bookmarkEnd w:id="4"/>
      <w:r w:rsidRPr="00F42ADF">
        <w:t xml:space="preserve">des </w:t>
      </w:r>
      <w:bookmarkStart w:id="5" w:name="hit10"/>
      <w:bookmarkEnd w:id="5"/>
      <w:r w:rsidRPr="00F42ADF">
        <w:t>Bistums Würzburg ist</w:t>
      </w:r>
      <w:r>
        <w:t xml:space="preserve"> Birgit </w:t>
      </w:r>
      <w:proofErr w:type="spellStart"/>
      <w:r>
        <w:t>Derr</w:t>
      </w:r>
      <w:proofErr w:type="spellEnd"/>
      <w:r>
        <w:t xml:space="preserve"> (48), stellvertretende Bischöfliche Finanzdirektorin und stellvertretende Leiterin der Hauptabteilung Finanzen und Immobilien des Bistums Würzburg, </w:t>
      </w:r>
      <w:r w:rsidRPr="00F42ADF">
        <w:t>bei einer Feierstunde am</w:t>
      </w:r>
      <w:r>
        <w:t xml:space="preserve"> Montag, 14. September, geehrt worden. Bischöflicher </w:t>
      </w:r>
      <w:r w:rsidRPr="00F71A9E">
        <w:t xml:space="preserve">Finanzdirektor </w:t>
      </w:r>
      <w:proofErr w:type="spellStart"/>
      <w:r w:rsidRPr="00F71A9E">
        <w:t>Ordinariatsrat</w:t>
      </w:r>
      <w:proofErr w:type="spellEnd"/>
      <w:r w:rsidRPr="00F71A9E">
        <w:t xml:space="preserve"> </w:t>
      </w:r>
      <w:bookmarkStart w:id="6" w:name="hit3"/>
      <w:bookmarkEnd w:id="6"/>
      <w:r w:rsidRPr="00F71A9E">
        <w:t xml:space="preserve">Gerald </w:t>
      </w:r>
      <w:bookmarkStart w:id="7" w:name="hit4"/>
      <w:bookmarkEnd w:id="7"/>
      <w:proofErr w:type="spellStart"/>
      <w:r w:rsidRPr="00F71A9E">
        <w:t>Düchs</w:t>
      </w:r>
      <w:proofErr w:type="spellEnd"/>
      <w:r>
        <w:t xml:space="preserve"> charakterisierte </w:t>
      </w:r>
      <w:proofErr w:type="spellStart"/>
      <w:r>
        <w:t>Derr</w:t>
      </w:r>
      <w:proofErr w:type="spellEnd"/>
      <w:r>
        <w:t xml:space="preserve"> mit den Begriffen Loyalität, Gründlichkeit, Fleiß und Ausdauer, Zuverlässigkeit, Diskretion, Ruhe und Ausgeglichenheit. Er habe sich sehr gefreut, als sie vor zwei Jahren die Stellvertretung übernahm. Es sei sein „Herzenswunsch, dass Du noch sehr lange, am besten Dein ganzes Berufsleben, für die Diözese tätig bist“. </w:t>
      </w:r>
      <w:proofErr w:type="spellStart"/>
      <w:r>
        <w:t>Düchs</w:t>
      </w:r>
      <w:proofErr w:type="spellEnd"/>
      <w:r>
        <w:t xml:space="preserve"> würdigte Derrs Expertise sowie ihr Talent, Themen von verschiedenen Seiten zu durchleuchten. Auch in den anderen Hauptabteilungen und den Pastoralen Räumen werde sie aufgrund ihres Fachwissens und ihrer Eigenschaften gerne bei Projekten einbezogen. Trotz der vielen Arbeit habe </w:t>
      </w:r>
      <w:proofErr w:type="spellStart"/>
      <w:r>
        <w:t>Derr</w:t>
      </w:r>
      <w:proofErr w:type="spellEnd"/>
      <w:r>
        <w:t xml:space="preserve"> sich ihren Humor und eine gewisse Lockerheit erhalten. Im Namen aller Mitarbeiterinnen und Mitarbeiter dankte </w:t>
      </w:r>
      <w:proofErr w:type="spellStart"/>
      <w:r>
        <w:t>Düchs</w:t>
      </w:r>
      <w:proofErr w:type="spellEnd"/>
      <w:r>
        <w:t xml:space="preserve"> für ihr „großes Engagement und die hervorragende Zusammenarbeit“. Zudem überreichte er ihr </w:t>
      </w:r>
      <w:r w:rsidRPr="00684AB7">
        <w:t>eine Urkunde mit den Segenswünschen des Generalvikars Dr. Jürgen Vorndran</w:t>
      </w:r>
      <w:r>
        <w:t>.</w:t>
      </w:r>
      <w:r w:rsidRPr="00684AB7">
        <w:t xml:space="preserve"> </w:t>
      </w:r>
      <w:r w:rsidRPr="00E9771B">
        <w:t xml:space="preserve">Rebekka </w:t>
      </w:r>
      <w:proofErr w:type="spellStart"/>
      <w:r w:rsidRPr="00E9771B">
        <w:t>Hettrich</w:t>
      </w:r>
      <w:proofErr w:type="spellEnd"/>
      <w:r>
        <w:t xml:space="preserve"> überbrachte im Namen der Mitarbeitervertretung (MAV) des Bischöflichen Ordinariats Glück- und Segenswünsche. Sie hob neben Derrs Kompetenz, Tatkraft und Verantwortungsbewusstsein auch deren ehrenamtliches Engagement hervor, vor allem in der Kirchenverwaltung in Gaukönigshofen. „Sie haben in den vergangenen 25 Jahren viel bewegt und durch Ihre Persönlichkeit das Bistum mitgeprägt. Im Namen der MAV wünsche ich Ihnen, dass Sie auch in Zukunft mit Freude und Vertrauen Ihre Aufgaben erfüllen, Menschen begegnen, Impulse geben und dort, wo Sie wirken, ein Segen für andere sein dürfen, und weiterhin Mut und Kraft, Ihre Ideen und Ihre Überzeugungen einzubringen.“ </w:t>
      </w:r>
      <w:proofErr w:type="spellStart"/>
      <w:r>
        <w:t>Derr</w:t>
      </w:r>
      <w:proofErr w:type="spellEnd"/>
      <w:r>
        <w:t xml:space="preserve"> dankte für die Wertschätzung und die Glückwünsche. „Es gab immer neue Herausforderungen und neue Themen. Für die immer gute Zusammenarbeit möchte ich Euch allen danken“, sagte sie zu ihren Kolleginnen und Kollegen.</w:t>
      </w:r>
    </w:p>
    <w:p w14:paraId="345D2CFB" w14:textId="77777777" w:rsidR="003E3B7D" w:rsidRDefault="003E3B7D" w:rsidP="00764335">
      <w:proofErr w:type="spellStart"/>
      <w:r>
        <w:t>Derr</w:t>
      </w:r>
      <w:proofErr w:type="spellEnd"/>
      <w:r>
        <w:t xml:space="preserve"> wurde in Ochsenfurt geboren. Nach dem Abitur am Gymnasium Marktbreit studierte sie von 1997 bis 2001 Betriebswirtschaftslehre an der Fachhochschule Würzburg. Im September 2001 trat sie als Mitarbeiterin in der Revision in den Dienst der Diözese Würzburg. 2013 wurde sie Leiterin der Abteilung Stiftungen (zuvor Revision). Seit Februar 2025 ist </w:t>
      </w:r>
      <w:proofErr w:type="spellStart"/>
      <w:r>
        <w:t>Derr</w:t>
      </w:r>
      <w:proofErr w:type="spellEnd"/>
      <w:r>
        <w:t xml:space="preserve"> stellvertretende Bischöfliche Finanzdirektorin und stellvertretende Leiterin der Hauptabteilung Finanzen und Immobilien.</w:t>
      </w:r>
    </w:p>
    <w:p w14:paraId="7593733F" w14:textId="77777777" w:rsidR="003E3B7D" w:rsidRDefault="003E3B7D" w:rsidP="00764335">
      <w:r>
        <w:t>(28 Zeilen/3826/0858; E-Mail voraus)</w:t>
      </w:r>
    </w:p>
    <w:p w14:paraId="34B91E77" w14:textId="77777777" w:rsidR="003E3B7D" w:rsidRDefault="003E3B7D" w:rsidP="00907E0D">
      <w:pPr>
        <w:rPr>
          <w:i/>
        </w:rPr>
      </w:pPr>
      <w:r>
        <w:rPr>
          <w:b/>
          <w:i/>
          <w:u w:val="single"/>
        </w:rPr>
        <w:t>Hinweis für Redaktionen:</w:t>
      </w:r>
      <w:r>
        <w:rPr>
          <w:i/>
        </w:rPr>
        <w:t xml:space="preserve"> Foto abrufbar im Internet</w:t>
      </w:r>
    </w:p>
    <w:p w14:paraId="71F19AD6" w14:textId="77777777" w:rsidR="00762BE8" w:rsidRDefault="00762BE8" w:rsidP="00610F8A"/>
    <w:p w14:paraId="73C4FB32" w14:textId="66E59098" w:rsidR="003E3B7D" w:rsidRDefault="003E3B7D">
      <w:pPr>
        <w:spacing w:before="0" w:after="0"/>
      </w:pPr>
      <w:r>
        <w:br w:type="page"/>
      </w:r>
    </w:p>
    <w:p w14:paraId="1E520F05" w14:textId="77777777" w:rsidR="003E3B7D" w:rsidRDefault="003E3B7D" w:rsidP="008E3CE8">
      <w:pPr>
        <w:pStyle w:val="berschrift1"/>
      </w:pPr>
      <w:r>
        <w:t>Einsatz</w:t>
      </w:r>
      <w:r w:rsidRPr="008E3CE8">
        <w:t xml:space="preserve"> und Verlässlichkeit</w:t>
      </w:r>
      <w:r>
        <w:t xml:space="preserve"> als Markenzeichen</w:t>
      </w:r>
    </w:p>
    <w:p w14:paraId="4D16F786" w14:textId="77777777" w:rsidR="003E3B7D" w:rsidRPr="008E3CE8" w:rsidRDefault="003E3B7D" w:rsidP="00B428F1">
      <w:pPr>
        <w:rPr>
          <w:b/>
          <w:bCs/>
          <w:sz w:val="24"/>
        </w:rPr>
      </w:pPr>
      <w:r w:rsidRPr="008E3CE8">
        <w:rPr>
          <w:b/>
          <w:bCs/>
          <w:sz w:val="24"/>
        </w:rPr>
        <w:t xml:space="preserve">Bistum Würzburg würdigt Sabine </w:t>
      </w:r>
      <w:proofErr w:type="spellStart"/>
      <w:r w:rsidRPr="008E3CE8">
        <w:rPr>
          <w:b/>
          <w:bCs/>
          <w:sz w:val="24"/>
        </w:rPr>
        <w:t>Düchs</w:t>
      </w:r>
      <w:proofErr w:type="spellEnd"/>
      <w:r w:rsidRPr="008E3CE8">
        <w:rPr>
          <w:b/>
          <w:bCs/>
          <w:sz w:val="24"/>
        </w:rPr>
        <w:t xml:space="preserve"> und Alexander </w:t>
      </w:r>
      <w:r>
        <w:rPr>
          <w:b/>
          <w:bCs/>
          <w:sz w:val="24"/>
        </w:rPr>
        <w:t>Ostertag für 40 beziehungsweise 25 Jahre Dienst</w:t>
      </w:r>
    </w:p>
    <w:p w14:paraId="0522BF2D" w14:textId="77777777" w:rsidR="003E3B7D" w:rsidRDefault="003E3B7D" w:rsidP="00B428F1">
      <w:r w:rsidRPr="001369AA">
        <w:rPr>
          <w:b/>
          <w:bCs/>
        </w:rPr>
        <w:t>Würzburg</w:t>
      </w:r>
      <w:r>
        <w:t xml:space="preserve"> (POW) Für 40 beziehungsweise 25 Jahre im Dienst des Bistums Würzburg sind am Montag, 14. September, Sabine </w:t>
      </w:r>
      <w:proofErr w:type="spellStart"/>
      <w:r>
        <w:t>Düchs</w:t>
      </w:r>
      <w:proofErr w:type="spellEnd"/>
      <w:r>
        <w:t xml:space="preserve">, Angestellte im Bürodienst im Vorzimmer des Leiters der Hauptabteilung Personal, und Alexander Ostertag, Sachbearbeiter im Referat Besoldung, geehrt worden. </w:t>
      </w:r>
      <w:proofErr w:type="spellStart"/>
      <w:r>
        <w:t>Ordinariatsrat</w:t>
      </w:r>
      <w:proofErr w:type="spellEnd"/>
      <w:r>
        <w:t xml:space="preserve"> Robert </w:t>
      </w:r>
      <w:proofErr w:type="spellStart"/>
      <w:r>
        <w:t>Hambitzer</w:t>
      </w:r>
      <w:proofErr w:type="spellEnd"/>
      <w:r>
        <w:t>, Leiter der Hauptabteilung Personal, betonte, dass nicht die Jahre im Leben, sondern das Leben in den Jahren zähle. Daher gelte der Dank an diesem Tag den beiden für das, was sie aus dieser Zeit gemacht hätten und hoffentlich noch machten.</w:t>
      </w:r>
      <w:r w:rsidRPr="00B428F1">
        <w:t xml:space="preserve"> </w:t>
      </w:r>
      <w:r>
        <w:t>Zudem überreichte er beiden jeweils eine Urkunde mit den Segenswünschen des Generalvikars Dr. Jürgen Vorndran.</w:t>
      </w:r>
    </w:p>
    <w:p w14:paraId="210CDF9E" w14:textId="77777777" w:rsidR="003E3B7D" w:rsidRDefault="003E3B7D" w:rsidP="00710EA9">
      <w:proofErr w:type="spellStart"/>
      <w:r>
        <w:t>Hambitzer</w:t>
      </w:r>
      <w:proofErr w:type="spellEnd"/>
      <w:r>
        <w:t xml:space="preserve"> unterstrich die außergewöhnliche Lebensleistung von </w:t>
      </w:r>
      <w:proofErr w:type="spellStart"/>
      <w:r>
        <w:t>Düchs</w:t>
      </w:r>
      <w:proofErr w:type="spellEnd"/>
      <w:r>
        <w:t xml:space="preserve">. Vier Jahrzehnte voller Loyalität zum Dienstgeber Kirche seien ein Anlass, „auf den man mit großem Respekt und tiefer Dankbarkeit blicken darf“. Wer so lange in einer Organisation tätig sei, werde „selbst zu einem Stück ihrer Geschichte“. </w:t>
      </w:r>
      <w:proofErr w:type="spellStart"/>
      <w:r>
        <w:t>Hambitzer</w:t>
      </w:r>
      <w:proofErr w:type="spellEnd"/>
      <w:r>
        <w:t xml:space="preserve">, der seit sechs Jahren eng mit </w:t>
      </w:r>
      <w:proofErr w:type="spellStart"/>
      <w:r>
        <w:t>Düchs</w:t>
      </w:r>
      <w:proofErr w:type="spellEnd"/>
      <w:r>
        <w:t xml:space="preserve"> zusammenarbeitet, nannte diese seine wichtigste Assistentin: „Du arbeitest nicht einfach Dinge ab, du denkst mit, häufig vor und manchmal sogar schneller als ich selbst.“ Dieses vorausschauende Arbeiten schenke der Dienstgemeinschaft täglich ein „sehr gutes Gefühl von Sicherheit und Vertrauen“. Neben der beeindruckenden Menschenkenntnis seiner Assistentin hob </w:t>
      </w:r>
      <w:proofErr w:type="spellStart"/>
      <w:r>
        <w:t>Hambitzer</w:t>
      </w:r>
      <w:proofErr w:type="spellEnd"/>
      <w:r>
        <w:t xml:space="preserve"> vor allem ihr ganz persönliches Markenzeichen hervor: „Dein herzliches, ansteckendes Lachen sorgt selbst an stressigen Tagen dafür, dass die Stimmung wieder leichter wird.“ Im Namen des Kollegiums gratulierte </w:t>
      </w:r>
      <w:proofErr w:type="spellStart"/>
      <w:r>
        <w:t>Hambitzer</w:t>
      </w:r>
      <w:proofErr w:type="spellEnd"/>
      <w:r>
        <w:t xml:space="preserve"> herzlich und wünschte ihr für die Zukunft weiterhin viel Freude an der Arbeit sowie augenzwinkernd „auch ein bisschen mehr Gelassenheit; 95 Prozent tun es häufig auch“.</w:t>
      </w:r>
    </w:p>
    <w:p w14:paraId="05EB61B5" w14:textId="77777777" w:rsidR="003E3B7D" w:rsidRDefault="003E3B7D" w:rsidP="00710EA9">
      <w:r>
        <w:t xml:space="preserve">Dorothea Weitz, Vorsitzende der Mitarbeitervertretung (MAV), dankte </w:t>
      </w:r>
      <w:proofErr w:type="spellStart"/>
      <w:r>
        <w:t>Düchs</w:t>
      </w:r>
      <w:proofErr w:type="spellEnd"/>
      <w:r>
        <w:t xml:space="preserve"> für 40 Jahre im Dienst des Bistums und gab ihr neben guten Wünschen noch ein Gedicht von Mascha Kaléko mit auf den Weg. „Ich habe Sie immer auf Ihre Aufgaben konzentriert erlebt, mit der gerade in der Hauptabteilung Personal nötigen Ruhe und Gelassenheit.“</w:t>
      </w:r>
    </w:p>
    <w:p w14:paraId="320FFDCC" w14:textId="77777777" w:rsidR="003E3B7D" w:rsidRDefault="003E3B7D" w:rsidP="00710EA9">
      <w:r>
        <w:t xml:space="preserve">„Das hätte ich mir bei Beginn meiner Ausbildung 1986 nicht vorstellen können, einmal 40 Jahre beim Bistum tätig zu sein“, erklärte </w:t>
      </w:r>
      <w:proofErr w:type="spellStart"/>
      <w:r>
        <w:t>Düchs</w:t>
      </w:r>
      <w:proofErr w:type="spellEnd"/>
      <w:r>
        <w:t xml:space="preserve">. Die Arbeit habe damals noch ganz analog mit Papier, Schreibmaschine und Telefon stattgefunden. Sie dankte Vorgesetzten, Kolleginnen und Kollegen sowie ihrer Familie für das gute Miteinander und die Unterstützung. </w:t>
      </w:r>
    </w:p>
    <w:p w14:paraId="2A8858EC" w14:textId="77777777" w:rsidR="003E3B7D" w:rsidRDefault="003E3B7D" w:rsidP="001369AA">
      <w:r>
        <w:t xml:space="preserve">Für ein Vierteljahrhundert im kirchlichen Dienst dankte Simon Müller-Pein, Leiter der Abteilung Administration und Besoldung, Ostertag. Der fundamentale Wechsel vom Maurermeister zum </w:t>
      </w:r>
      <w:proofErr w:type="spellStart"/>
      <w:r>
        <w:t>Bezügeberechner</w:t>
      </w:r>
      <w:proofErr w:type="spellEnd"/>
      <w:r>
        <w:t xml:space="preserve"> habe seinerzeit viele Veränderungen mit sich gebracht. Doch der Schritt sei ein voller Erfolg gewesen: Müller-Pein beschrieb Ostertag als absolut verlässlichen Partner und „doppelten Boden“ für Führungskräfte, der sich stets durch eine „direkte, nicht verklausulierte, offene und sehr zielorientierte“ Arbeitsweise auszeichne. Für den diplomatischen Dienst sei Ostertag zwar weniger geeignet, doch das Prinzip „</w:t>
      </w:r>
      <w:proofErr w:type="spellStart"/>
      <w:r>
        <w:t>What</w:t>
      </w:r>
      <w:proofErr w:type="spellEnd"/>
      <w:r>
        <w:t xml:space="preserve"> </w:t>
      </w:r>
      <w:proofErr w:type="spellStart"/>
      <w:r>
        <w:t>you</w:t>
      </w:r>
      <w:proofErr w:type="spellEnd"/>
      <w:r>
        <w:t xml:space="preserve"> </w:t>
      </w:r>
      <w:proofErr w:type="spellStart"/>
      <w:r>
        <w:t>see</w:t>
      </w:r>
      <w:proofErr w:type="spellEnd"/>
      <w:r>
        <w:t xml:space="preserve"> </w:t>
      </w:r>
      <w:proofErr w:type="spellStart"/>
      <w:r>
        <w:t>is</w:t>
      </w:r>
      <w:proofErr w:type="spellEnd"/>
      <w:r>
        <w:t xml:space="preserve"> </w:t>
      </w:r>
      <w:proofErr w:type="spellStart"/>
      <w:r>
        <w:t>what</w:t>
      </w:r>
      <w:proofErr w:type="spellEnd"/>
      <w:r>
        <w:t xml:space="preserve"> </w:t>
      </w:r>
      <w:proofErr w:type="spellStart"/>
      <w:r>
        <w:t>you</w:t>
      </w:r>
      <w:proofErr w:type="spellEnd"/>
      <w:r>
        <w:t xml:space="preserve"> </w:t>
      </w:r>
      <w:proofErr w:type="spellStart"/>
      <w:r>
        <w:t>get</w:t>
      </w:r>
      <w:proofErr w:type="spellEnd"/>
      <w:r>
        <w:t>“ mache ihn zu einem ehrlichen Kollegen ohne versteckte Mängel. Besonders hob Müller-Pein Ostertags enormes Engagement während der Covid-19-Pandemie hervor. Bei der Abwicklung der Kurzarbeit in den Tagungshäusern habe er maßgeblich mitgeholfen, „eine signifikant hohe siebenstellige Summe an Personalaufwendungen für die Diözese einzusparen“. Da der Jubilar selbst kein Freund langer Reden sei, schloss Müller-Pein in Anlehnung an Fußballer Horst Hrubesch denkbar kurz: „Ich sage nur ein Wort: Herzlichen Dank!“</w:t>
      </w:r>
    </w:p>
    <w:p w14:paraId="4BC81918" w14:textId="77777777" w:rsidR="003E3B7D" w:rsidRDefault="003E3B7D" w:rsidP="00B428F1">
      <w:r>
        <w:t xml:space="preserve">Für die MAV überbrachte Johanna Hecke Ostertag Glück- und Segenswünsche. Ihr früherer Chef Bruno </w:t>
      </w:r>
      <w:proofErr w:type="spellStart"/>
      <w:r>
        <w:t>Seuffert</w:t>
      </w:r>
      <w:proofErr w:type="spellEnd"/>
      <w:r>
        <w:t xml:space="preserve"> habe ihr bei Fragen rund um die Mitarbeiterbesoldung stets geraten: „Komm, lass uns Herrn Ostertag anrufen, der kann uns das sagen.“ Ostertag dankte seinen Kolleginnen und Kollegen für den guten Umgang. „Ich bin froh, dass ich hier arbeiten darf.“</w:t>
      </w:r>
    </w:p>
    <w:p w14:paraId="4060AD67" w14:textId="77777777" w:rsidR="003E3B7D" w:rsidRDefault="003E3B7D" w:rsidP="00B428F1">
      <w:r>
        <w:t xml:space="preserve">Sabine </w:t>
      </w:r>
      <w:proofErr w:type="spellStart"/>
      <w:r>
        <w:t>Düchs</w:t>
      </w:r>
      <w:proofErr w:type="spellEnd"/>
      <w:r>
        <w:t xml:space="preserve">, Jahrgang 1969, wohnt in Erlabrunn. Nach der Mittleren Reife absolvierte sie von 1986 bis 1989 im Bischöflichen Ordinariat Würzburg die Ausbildung zur Bürokauffrau. Im Anschluss wirkte sie bis </w:t>
      </w:r>
    </w:p>
    <w:p w14:paraId="265B2992" w14:textId="77777777" w:rsidR="003E3B7D" w:rsidRDefault="003E3B7D" w:rsidP="00B428F1">
      <w:pPr>
        <w:rPr>
          <w:sz w:val="2"/>
          <w:szCs w:val="2"/>
        </w:rPr>
      </w:pPr>
    </w:p>
    <w:p w14:paraId="1FE7306C" w14:textId="77777777" w:rsidR="003E3B7D" w:rsidRPr="003E3B7D" w:rsidRDefault="003E3B7D" w:rsidP="00B428F1">
      <w:pPr>
        <w:rPr>
          <w:sz w:val="2"/>
          <w:szCs w:val="2"/>
        </w:rPr>
      </w:pPr>
    </w:p>
    <w:p w14:paraId="567792DF" w14:textId="57E925C7" w:rsidR="003E3B7D" w:rsidRDefault="003E3B7D" w:rsidP="00B428F1">
      <w:r>
        <w:t xml:space="preserve">1991 als Buchhalterin beim Katholischen Deutschen Frauenbund. Danach war sie bis 1998 im Vorzimmer des Bischöflichen Bauamts und Kunstreferats tätig. Im Anschluss an eine Elternzeit arbeitete </w:t>
      </w:r>
      <w:proofErr w:type="spellStart"/>
      <w:r>
        <w:t>Düchs</w:t>
      </w:r>
      <w:proofErr w:type="spellEnd"/>
      <w:r>
        <w:t xml:space="preserve"> ab 2003 in der Geschäftsstelle des Diözesanrats der Katholiken. Seit 2007 ist sie im Vorzimmer des Leiters der Hauptabteilung Personal tätig. </w:t>
      </w:r>
    </w:p>
    <w:p w14:paraId="444A5718" w14:textId="77777777" w:rsidR="003E3B7D" w:rsidRDefault="003E3B7D" w:rsidP="00B428F1">
      <w:r>
        <w:t xml:space="preserve">Alexander Ostertag, Jahrgang 1971, stammt aus Bütthard. Nach der Hauptschule ließ er sich von 1986 bis 1989 zum Maurergesellen ausbilden und arbeitete danach bis 1993 im erlernten Beruf. 1995 schloss er die Meisterprüfung ab und war bis 2001 als Maurermeister tätig. 2003 schloss er seine 2001 begonnene Berufsumschulung zum Bürokaufmann beim Diözesan-Caritasverband Würzburg ab. Danach war Ostertag dort bis 2011 Personalsachbearbeiter. Seither ist er als Sachbearbeiter im Referat Besoldung des Bischöflichen Ordinariats tätig. </w:t>
      </w:r>
    </w:p>
    <w:p w14:paraId="72FC04A3" w14:textId="77777777" w:rsidR="003E3B7D" w:rsidRDefault="003E3B7D" w:rsidP="008E3CE8">
      <w:pPr>
        <w:jc w:val="right"/>
        <w:rPr>
          <w:i/>
          <w:iCs/>
        </w:rPr>
      </w:pPr>
      <w:proofErr w:type="spellStart"/>
      <w:r w:rsidRPr="008E3CE8">
        <w:rPr>
          <w:i/>
          <w:iCs/>
        </w:rPr>
        <w:t>mh</w:t>
      </w:r>
      <w:proofErr w:type="spellEnd"/>
      <w:r w:rsidRPr="008E3CE8">
        <w:rPr>
          <w:i/>
          <w:iCs/>
        </w:rPr>
        <w:t xml:space="preserve"> (POW)</w:t>
      </w:r>
    </w:p>
    <w:p w14:paraId="494AE803" w14:textId="77777777" w:rsidR="003E3B7D" w:rsidRDefault="003E3B7D" w:rsidP="008E3CE8">
      <w:r>
        <w:t>(55 Zeilen/3826/0859; E-Mail voraus)</w:t>
      </w:r>
    </w:p>
    <w:p w14:paraId="59B38C3C" w14:textId="77777777" w:rsidR="003E3B7D" w:rsidRPr="00834025" w:rsidRDefault="003E3B7D" w:rsidP="008E3CE8">
      <w:pPr>
        <w:rPr>
          <w:i/>
          <w:iCs/>
        </w:rPr>
      </w:pPr>
      <w:r w:rsidRPr="00834025">
        <w:rPr>
          <w:b/>
          <w:i/>
          <w:iCs/>
          <w:u w:val="single"/>
        </w:rPr>
        <w:t>Hinweis für Redaktionen:</w:t>
      </w:r>
      <w:r w:rsidRPr="00834025">
        <w:rPr>
          <w:i/>
          <w:iCs/>
        </w:rPr>
        <w:t xml:space="preserve"> Foto abrufbar im Internet </w:t>
      </w:r>
    </w:p>
    <w:p w14:paraId="6796BFEE" w14:textId="77777777" w:rsidR="00762BE8" w:rsidRPr="00610F8A" w:rsidRDefault="00762BE8" w:rsidP="00610F8A"/>
    <w:p w14:paraId="58B49962" w14:textId="77777777" w:rsidR="00BE37E4" w:rsidRDefault="00BE37E4">
      <w:pPr>
        <w:spacing w:before="0" w:after="0"/>
      </w:pPr>
      <w:r>
        <w:br w:type="page"/>
      </w:r>
    </w:p>
    <w:p w14:paraId="236D1C92" w14:textId="77777777" w:rsidR="00A8721D" w:rsidRPr="00A8721D" w:rsidRDefault="00A8721D" w:rsidP="00131BE3">
      <w:pPr>
        <w:pStyle w:val="POW-Dachzeile"/>
        <w:rPr>
          <w:sz w:val="2"/>
          <w:szCs w:val="2"/>
          <w:u w:val="none"/>
        </w:rPr>
      </w:pPr>
    </w:p>
    <w:p w14:paraId="2BEDC9F5" w14:textId="77777777" w:rsidR="000F2273" w:rsidRDefault="000F2273" w:rsidP="00131BE3">
      <w:pPr>
        <w:pStyle w:val="POW-Dachzeile"/>
      </w:pPr>
      <w:r>
        <w:t>Veranstaltungen</w:t>
      </w:r>
    </w:p>
    <w:p w14:paraId="5C698954" w14:textId="77777777" w:rsidR="000F2273" w:rsidRDefault="000F2273" w:rsidP="00131BE3">
      <w:pPr>
        <w:rPr>
          <w:sz w:val="6"/>
          <w:szCs w:val="6"/>
        </w:rPr>
      </w:pPr>
    </w:p>
    <w:p w14:paraId="117E1DBD" w14:textId="77777777" w:rsidR="003E3B7D" w:rsidRDefault="003E3B7D" w:rsidP="00CC4729">
      <w:pPr>
        <w:pStyle w:val="berschrift3"/>
      </w:pPr>
      <w:r>
        <w:t>„Künstler im Licht“: Werke autistischer Künstlerinnen und Künstler</w:t>
      </w:r>
    </w:p>
    <w:p w14:paraId="2E47A16B" w14:textId="77777777" w:rsidR="003E3B7D" w:rsidRPr="007D78AE" w:rsidRDefault="003E3B7D" w:rsidP="007D78AE">
      <w:r w:rsidRPr="00CC4729">
        <w:rPr>
          <w:b/>
          <w:bCs/>
        </w:rPr>
        <w:t>Würzburg</w:t>
      </w:r>
      <w:r>
        <w:t xml:space="preserve"> (POW) Die Ausstellung „Künstler im Licht“ mit Werken autistischer Künstlerinnen und Künstler ist ab Mittwoch, 16. September, im </w:t>
      </w:r>
      <w:r w:rsidRPr="007D78AE">
        <w:t>Generationen-Zentrum Matthias Ehrenfried</w:t>
      </w:r>
      <w:r>
        <w:t xml:space="preserve">, Bahnhofstraße 4-6 in Würzburg, zu sehen. Bei der Eröffnung um 17 Uhr spricht die </w:t>
      </w:r>
      <w:r w:rsidRPr="007D78AE">
        <w:t>Schul- und Sozialreferentin</w:t>
      </w:r>
      <w:r>
        <w:t xml:space="preserve"> </w:t>
      </w:r>
      <w:r w:rsidRPr="007D78AE">
        <w:t>Eva von Vietinghoff-Scheel</w:t>
      </w:r>
      <w:r>
        <w:t xml:space="preserve">. </w:t>
      </w:r>
      <w:r w:rsidRPr="007D78AE">
        <w:t xml:space="preserve">Seit </w:t>
      </w:r>
      <w:r>
        <w:t xml:space="preserve">mehr als </w:t>
      </w:r>
      <w:r w:rsidRPr="007D78AE">
        <w:t>zehn Jahren arbeiten Künstlerinnen und Künstler mit Autismus und Künstler ohne Behinderung aus der Region Würzburg wöchentlich in Tandems gemeinsam im Atelier</w:t>
      </w:r>
      <w:r>
        <w:t>, schreibt das Generationen-Zentrum</w:t>
      </w:r>
      <w:r w:rsidRPr="007D78AE">
        <w:t xml:space="preserve">. Aus dieser besonderen Begegnung </w:t>
      </w:r>
      <w:r>
        <w:t xml:space="preserve">sei </w:t>
      </w:r>
      <w:r w:rsidRPr="007D78AE">
        <w:t>eine einzigartige Beziehung</w:t>
      </w:r>
      <w:r>
        <w:t xml:space="preserve"> entstanden</w:t>
      </w:r>
      <w:r w:rsidRPr="007D78AE">
        <w:t>, die die Grundlage für einen außergewöhnlichen kreativen Prozess bilde: Gemeinsam entst</w:t>
      </w:r>
      <w:r>
        <w:t>ünden</w:t>
      </w:r>
      <w:r w:rsidRPr="007D78AE">
        <w:t xml:space="preserve"> Bilder, die individuelle Perspektiven, Ausdrucksformen und Sichtweisen auf die Welt sichtbar mach</w:t>
      </w:r>
      <w:r>
        <w:t>t</w:t>
      </w:r>
      <w:r w:rsidRPr="007D78AE">
        <w:t>en.</w:t>
      </w:r>
      <w:r>
        <w:t xml:space="preserve"> </w:t>
      </w:r>
      <w:r w:rsidRPr="007D78AE">
        <w:t xml:space="preserve">Die Ausstellung </w:t>
      </w:r>
      <w:r>
        <w:t>gewähre</w:t>
      </w:r>
      <w:r w:rsidRPr="007D78AE">
        <w:t xml:space="preserve"> faszinierende Einblicke in die jeweils eigene Sichtweise der Künstlerinnen und Künstler.</w:t>
      </w:r>
      <w:r>
        <w:t xml:space="preserve"> </w:t>
      </w:r>
      <w:r w:rsidRPr="007D78AE">
        <w:t>Der gemeinnützige Förderverein der Stiftung „Menschen und Autismus“ bringt die Werke durch Ausstellungen an die Öffentlichkeit. Mit dem Verkaufserlös der Bilder wird die weitere künstlerische Arbeit und damit die Fortführung dieses Projekts finanziert.</w:t>
      </w:r>
      <w:r>
        <w:t xml:space="preserve"> Die Ausstellung ist bis 13. November zu sehen.</w:t>
      </w:r>
    </w:p>
    <w:p w14:paraId="0D0863D6" w14:textId="77777777" w:rsidR="003E3B7D" w:rsidRDefault="003E3B7D" w:rsidP="007D78AE">
      <w:r>
        <w:t>(13 Zeilen/3826/0868; E-Mail voraus)</w:t>
      </w:r>
    </w:p>
    <w:p w14:paraId="15EAB3AE" w14:textId="77777777" w:rsidR="003E3B7D" w:rsidRDefault="003E3B7D" w:rsidP="00907E0D">
      <w:pPr>
        <w:rPr>
          <w:i/>
        </w:rPr>
      </w:pPr>
      <w:r>
        <w:rPr>
          <w:b/>
          <w:i/>
          <w:u w:val="single"/>
        </w:rPr>
        <w:t>Hinweis für Redaktionen:</w:t>
      </w:r>
      <w:r>
        <w:rPr>
          <w:i/>
        </w:rPr>
        <w:t xml:space="preserve"> Foto abrufbar im Internet</w:t>
      </w:r>
    </w:p>
    <w:p w14:paraId="57C646BD" w14:textId="77777777" w:rsidR="004A3A4A" w:rsidRPr="00F94106" w:rsidRDefault="004A3A4A" w:rsidP="00131BE3">
      <w:pPr>
        <w:rPr>
          <w:sz w:val="28"/>
          <w:szCs w:val="28"/>
        </w:rPr>
      </w:pPr>
    </w:p>
    <w:p w14:paraId="26E05EE5" w14:textId="77777777" w:rsidR="003E3B7D" w:rsidRDefault="003E3B7D">
      <w:pPr>
        <w:rPr>
          <w:b/>
          <w:bCs/>
          <w:sz w:val="28"/>
          <w:szCs w:val="28"/>
        </w:rPr>
      </w:pPr>
      <w:r>
        <w:rPr>
          <w:b/>
          <w:bCs/>
          <w:sz w:val="28"/>
          <w:szCs w:val="28"/>
        </w:rPr>
        <w:t>Kircheninstallation „Der Zug der Kraniche“ in Maria Limbach</w:t>
      </w:r>
    </w:p>
    <w:p w14:paraId="08A54532" w14:textId="77777777" w:rsidR="003E3B7D" w:rsidRDefault="003E3B7D">
      <w:r>
        <w:rPr>
          <w:b/>
          <w:bCs/>
        </w:rPr>
        <w:t>Limbach</w:t>
      </w:r>
      <w:r>
        <w:t xml:space="preserve"> (POW) Die Kircheninstallation „Der Zug der Kraniche“ ist von Dienstag, 8. September, bis Samstag, 31. Oktober, in der Wallfahrtskirche Maria Limbach im Landkreis </w:t>
      </w:r>
      <w:proofErr w:type="spellStart"/>
      <w:r>
        <w:t>Haßberge</w:t>
      </w:r>
      <w:proofErr w:type="spellEnd"/>
      <w:r>
        <w:t xml:space="preserve"> zu sehen. Flankierend dazu gibt es eine Predigtreihe. Am Dienstag, 8. September, um 9 Uhr predigt Pfarrer Stefan Mai zum Thema „Maria Geburt – da fliegen die Schwalben </w:t>
      </w:r>
      <w:proofErr w:type="spellStart"/>
      <w:r>
        <w:t>furt</w:t>
      </w:r>
      <w:proofErr w:type="spellEnd"/>
      <w:r>
        <w:t xml:space="preserve">“. Am Sonntag, 13. September, um 9 Uhr lautet das Thema seiner Predigt „Die Kraniche des Mädchens Sadako Sasaki – und meine Kraniche“. Am Samstag, 19. September, feiert der Pastorale Raum </w:t>
      </w:r>
      <w:proofErr w:type="spellStart"/>
      <w:r>
        <w:t>Haßberge</w:t>
      </w:r>
      <w:proofErr w:type="spellEnd"/>
      <w:r>
        <w:t xml:space="preserve"> Süd um 18.30 Uhr einen Gottesdienst, bei dem Mai zum Thema „Was Pfarrgemeinden vom Zug der Kraniche lernen können“ spricht. Eine Begegnung in der Pilgerhalle schließt sich an. Die Predigt am Sonntag, 27. September, um 9 Uhr trägt den Titel „Die Sehnsucht nach Leichtigkeit“. Am Samstag, 26. September, um 19 Uhr beginnt die Lichternacht mit dem Titel „</w:t>
      </w:r>
      <w:proofErr w:type="spellStart"/>
      <w:proofErr w:type="gramStart"/>
      <w:r>
        <w:t>Würde.Mensch.Sein</w:t>
      </w:r>
      <w:proofErr w:type="spellEnd"/>
      <w:proofErr w:type="gramEnd"/>
      <w:r>
        <w:t>“. Die Band „</w:t>
      </w:r>
      <w:proofErr w:type="spellStart"/>
      <w:r>
        <w:t>wunderwärts</w:t>
      </w:r>
      <w:proofErr w:type="spellEnd"/>
      <w:r>
        <w:t xml:space="preserve">“ gestaltet den Gottesdienst mit Livemusik und verwandelt die Kirche in einen „Raum zum Wohlfühlen, für Gebet und Begegnung“, heißt es in der Einladung. „Auf der Straße nach…Sehnsucht“ ist ein Konzertabend am Freitag, 2. Oktober, um 18 Uhr überschrieben. Sandra Lohs (Gesang), Ludwig Wolf (Klavier) und Tanja Timm (Texte) bieten Lieder und Texte zur Kircheninstallation „Der Zug der Kraniche“. </w:t>
      </w:r>
    </w:p>
    <w:p w14:paraId="475C4603" w14:textId="77777777" w:rsidR="003E3B7D" w:rsidRDefault="003E3B7D">
      <w:r>
        <w:t>(14 Zeilen/3726/0844; E-Mail voraus)</w:t>
      </w:r>
    </w:p>
    <w:p w14:paraId="39F6B96E" w14:textId="77777777" w:rsidR="003E3B7D" w:rsidRDefault="003E3B7D">
      <w:pPr>
        <w:rPr>
          <w:i/>
          <w:iCs/>
        </w:rPr>
      </w:pPr>
      <w:r>
        <w:rPr>
          <w:b/>
          <w:i/>
          <w:iCs/>
          <w:u w:val="single"/>
        </w:rPr>
        <w:t>Hinweis für Redaktionen:</w:t>
      </w:r>
      <w:r>
        <w:rPr>
          <w:i/>
          <w:iCs/>
        </w:rPr>
        <w:t xml:space="preserve"> Foto abrufbar im Internet </w:t>
      </w:r>
    </w:p>
    <w:p w14:paraId="4284854F" w14:textId="77777777" w:rsidR="003E3B7D" w:rsidRPr="00F94106" w:rsidRDefault="003E3B7D" w:rsidP="00131BE3">
      <w:pPr>
        <w:rPr>
          <w:sz w:val="28"/>
          <w:szCs w:val="28"/>
        </w:rPr>
      </w:pPr>
    </w:p>
    <w:p w14:paraId="354F0648" w14:textId="77777777" w:rsidR="003E3B7D" w:rsidRDefault="003E3B7D" w:rsidP="00F124FA">
      <w:pPr>
        <w:pStyle w:val="berschrift3"/>
      </w:pPr>
      <w:r>
        <w:t xml:space="preserve">Lesung mit Pfarrer Justus </w:t>
      </w:r>
      <w:proofErr w:type="spellStart"/>
      <w:r>
        <w:t>Geilhufe</w:t>
      </w:r>
      <w:proofErr w:type="spellEnd"/>
      <w:r>
        <w:t>: „Gott und die Wahrheit“</w:t>
      </w:r>
    </w:p>
    <w:p w14:paraId="33B0CB41" w14:textId="77777777" w:rsidR="003E3B7D" w:rsidRPr="00B73596" w:rsidRDefault="003E3B7D" w:rsidP="00B73596">
      <w:r w:rsidRPr="00F124FA">
        <w:rPr>
          <w:b/>
          <w:bCs/>
        </w:rPr>
        <w:t>Würzburg</w:t>
      </w:r>
      <w:r>
        <w:t xml:space="preserve"> (POW) Der Theologe und evangelisch-lutherische Pfarrer Justus </w:t>
      </w:r>
      <w:proofErr w:type="spellStart"/>
      <w:r>
        <w:t>Geilhufe</w:t>
      </w:r>
      <w:proofErr w:type="spellEnd"/>
      <w:r>
        <w:t xml:space="preserve"> liest am Mittwoch, 7. Oktober, um 19.30 Uhr </w:t>
      </w:r>
      <w:r w:rsidRPr="00B73596">
        <w:t xml:space="preserve">im </w:t>
      </w:r>
      <w:bookmarkStart w:id="8" w:name="hit2"/>
      <w:bookmarkEnd w:id="8"/>
      <w:r w:rsidRPr="00B73596">
        <w:t xml:space="preserve">Pfarrsaal von Sankt Peter und </w:t>
      </w:r>
      <w:bookmarkStart w:id="9" w:name="hit5"/>
      <w:bookmarkEnd w:id="9"/>
      <w:r w:rsidRPr="00B73596">
        <w:t xml:space="preserve">Paul, </w:t>
      </w:r>
      <w:proofErr w:type="spellStart"/>
      <w:r w:rsidRPr="00B73596">
        <w:t>Peterpfarrgasse</w:t>
      </w:r>
      <w:proofErr w:type="spellEnd"/>
      <w:r w:rsidRPr="00B73596">
        <w:t xml:space="preserve"> 2 in Würzburg, aus seinem </w:t>
      </w:r>
      <w:r>
        <w:t xml:space="preserve">neuen </w:t>
      </w:r>
      <w:r w:rsidRPr="00B73596">
        <w:t>Buch</w:t>
      </w:r>
      <w:r>
        <w:t xml:space="preserve"> „Gott und die Wahrheit. Erfahrungen in der atheistischen Gesellschaft“. Das Gemeindeteam Sankt Peter und Paul lädt zu dieser </w:t>
      </w:r>
      <w:r w:rsidRPr="00B73596">
        <w:t xml:space="preserve">Lesung </w:t>
      </w:r>
      <w:r>
        <w:t xml:space="preserve">mit </w:t>
      </w:r>
      <w:r w:rsidRPr="00B73596">
        <w:t>Gespräch bei Fingerfood und Wein</w:t>
      </w:r>
      <w:r>
        <w:t xml:space="preserve">. Der Eintritt ist frei, Spenden sind willkommen. </w:t>
      </w:r>
    </w:p>
    <w:p w14:paraId="207240F3" w14:textId="77777777" w:rsidR="003E3B7D" w:rsidRDefault="003E3B7D" w:rsidP="00764335">
      <w:r>
        <w:t>(5 Zeilen/3826/0867; E-Mail voraus)</w:t>
      </w:r>
    </w:p>
    <w:p w14:paraId="5A3276ED" w14:textId="77777777" w:rsidR="003E3B7D" w:rsidRDefault="003E3B7D" w:rsidP="00907E0D">
      <w:pPr>
        <w:rPr>
          <w:i/>
        </w:rPr>
      </w:pPr>
      <w:r>
        <w:rPr>
          <w:b/>
          <w:i/>
          <w:u w:val="single"/>
        </w:rPr>
        <w:t>Hinweis für Redaktionen:</w:t>
      </w:r>
      <w:r>
        <w:rPr>
          <w:i/>
        </w:rPr>
        <w:t xml:space="preserve"> Foto abrufbar im Internet</w:t>
      </w:r>
    </w:p>
    <w:p w14:paraId="00A0C1EF" w14:textId="18A41C80" w:rsidR="003E3B7D" w:rsidRDefault="003E3B7D">
      <w:pPr>
        <w:spacing w:before="0" w:after="0"/>
        <w:rPr>
          <w:szCs w:val="6"/>
        </w:rPr>
      </w:pPr>
      <w:r>
        <w:rPr>
          <w:szCs w:val="6"/>
        </w:rPr>
        <w:br w:type="page"/>
      </w:r>
    </w:p>
    <w:p w14:paraId="6AE62C3F" w14:textId="77777777" w:rsidR="003E3B7D" w:rsidRPr="00137745" w:rsidRDefault="003E3B7D" w:rsidP="00131BE3">
      <w:pPr>
        <w:rPr>
          <w:sz w:val="2"/>
          <w:szCs w:val="2"/>
        </w:rPr>
      </w:pPr>
    </w:p>
    <w:p w14:paraId="1B7D0F5E" w14:textId="77777777" w:rsidR="003E3B7D" w:rsidRPr="00A21367" w:rsidRDefault="003E3B7D" w:rsidP="00A21367">
      <w:pPr>
        <w:pStyle w:val="berschrift3"/>
      </w:pPr>
      <w:r w:rsidRPr="00A21367">
        <w:t>Frauenseelsorge lädt zum „Weg in die Stille“</w:t>
      </w:r>
    </w:p>
    <w:p w14:paraId="27C34864" w14:textId="77777777" w:rsidR="003E3B7D" w:rsidRDefault="003E3B7D" w:rsidP="00A21367">
      <w:r w:rsidRPr="00A21367">
        <w:rPr>
          <w:b/>
          <w:bCs/>
        </w:rPr>
        <w:t>Würzburg</w:t>
      </w:r>
      <w:r w:rsidRPr="00A21367">
        <w:t xml:space="preserve"> (POW) </w:t>
      </w:r>
      <w:r w:rsidRPr="00574D06">
        <w:t>Zu einem dreiteiligen „Weg in die Stille“ lädt die Frauenseelsorge im Bistum Würzburg ab</w:t>
      </w:r>
      <w:r>
        <w:t xml:space="preserve"> Donnerstag, 5. November, von 19 bis 20 Uhr im Exerzitienhaus Himmelspforten, </w:t>
      </w:r>
      <w:r w:rsidRPr="00574D06">
        <w:t>Mainaustraße 42 in Würzburg, ein</w:t>
      </w:r>
      <w:r>
        <w:t>. Die weiteren Termine sind jeweils mittwochs am 11. und 18. November zur gleichen Uhrzeit. „</w:t>
      </w:r>
      <w:r w:rsidRPr="00574D06">
        <w:t>Als Vorbereitung auf die adventliche Zeit laden wir ein, innezuhalten, bei sich selbst anzukommen und sich im gemeinsamen Schweigen auf die göttliche Mitte auszurichten</w:t>
      </w:r>
      <w:r>
        <w:t>“, heißt es in der Einladung</w:t>
      </w:r>
      <w:r w:rsidRPr="00574D06">
        <w:t>.</w:t>
      </w:r>
      <w:r>
        <w:t xml:space="preserve"> In der ruhigen Atmosphäre </w:t>
      </w:r>
      <w:r w:rsidRPr="00574D06">
        <w:t xml:space="preserve">von Himmelspforten können </w:t>
      </w:r>
      <w:r>
        <w:t xml:space="preserve">die Teilnehmerinnen sich sammeln und aus dem Vielerlei des Alltags den Weg nach innen gehen. </w:t>
      </w:r>
      <w:r w:rsidRPr="00FA3664">
        <w:t xml:space="preserve">Referentin ist </w:t>
      </w:r>
      <w:proofErr w:type="spellStart"/>
      <w:r w:rsidRPr="00FA3664">
        <w:t>Ritaschwester</w:t>
      </w:r>
      <w:proofErr w:type="spellEnd"/>
      <w:r w:rsidRPr="00FA3664">
        <w:t xml:space="preserve"> </w:t>
      </w:r>
      <w:bookmarkStart w:id="10" w:name="h_i_t1"/>
      <w:bookmarkEnd w:id="10"/>
      <w:r w:rsidRPr="00FA3664">
        <w:t xml:space="preserve">Carmen </w:t>
      </w:r>
      <w:bookmarkStart w:id="11" w:name="h_i_t_last"/>
      <w:bookmarkEnd w:id="11"/>
      <w:r w:rsidRPr="00FA3664">
        <w:t xml:space="preserve">Fuchs. </w:t>
      </w:r>
      <w:bookmarkStart w:id="12" w:name="hit11"/>
      <w:bookmarkEnd w:id="12"/>
      <w:r w:rsidRPr="00FA3664">
        <w:t xml:space="preserve">Die Teilnahme kostet pro Person 15 Euro für alle drei Termine. Anmeldung </w:t>
      </w:r>
      <w:r>
        <w:t xml:space="preserve">per E-Mail an </w:t>
      </w:r>
      <w:r w:rsidRPr="00C97FC3">
        <w:t>frauenseelsorge@bistum-wuerzburg.de</w:t>
      </w:r>
      <w:r>
        <w:t xml:space="preserve"> </w:t>
      </w:r>
      <w:r w:rsidRPr="00FA3664">
        <w:t>bis</w:t>
      </w:r>
      <w:r>
        <w:t xml:space="preserve"> Montag, 21. September. Mehr Informationen im Internet unter </w:t>
      </w:r>
      <w:r w:rsidRPr="00574D06">
        <w:t>https://frauenseelsorge.bistum-wuerzburg.de/aktuelles/termine/va-ansicht/weg-in-die-stille-2026-18/</w:t>
      </w:r>
      <w:r>
        <w:t>.</w:t>
      </w:r>
    </w:p>
    <w:p w14:paraId="09BCE37F" w14:textId="77777777" w:rsidR="003E3B7D" w:rsidRPr="00A21367" w:rsidRDefault="003E3B7D" w:rsidP="00A21367">
      <w:r>
        <w:t>(10 Zeilen/3826/0870; E-Mail voraus)</w:t>
      </w:r>
    </w:p>
    <w:p w14:paraId="736C3423" w14:textId="77777777" w:rsidR="003E3B7D" w:rsidRPr="00F94106" w:rsidRDefault="003E3B7D" w:rsidP="00131BE3">
      <w:pPr>
        <w:rPr>
          <w:sz w:val="28"/>
          <w:szCs w:val="28"/>
        </w:rPr>
      </w:pPr>
    </w:p>
    <w:p w14:paraId="679EC4B8" w14:textId="77777777" w:rsidR="003E3B7D" w:rsidRDefault="003E3B7D" w:rsidP="00312C9B">
      <w:pPr>
        <w:pStyle w:val="berschrift3"/>
      </w:pPr>
      <w:r w:rsidRPr="00312C9B">
        <w:t>Wochenende für Mütter und Töchter: „Zuhause in meinem Körper“</w:t>
      </w:r>
    </w:p>
    <w:p w14:paraId="50EDACAC" w14:textId="77777777" w:rsidR="003E3B7D" w:rsidRPr="00312C9B" w:rsidRDefault="003E3B7D" w:rsidP="00312C9B">
      <w:r w:rsidRPr="00312C9B">
        <w:rPr>
          <w:b/>
          <w:bCs/>
        </w:rPr>
        <w:t>Miltenberg</w:t>
      </w:r>
      <w:r>
        <w:t xml:space="preserve"> (POW) </w:t>
      </w:r>
      <w:r w:rsidRPr="00312C9B">
        <w:t xml:space="preserve">Unter der Überschrift „Zuhause in meinem Körper“ </w:t>
      </w:r>
      <w:r>
        <w:t xml:space="preserve">lädt die Frauenseelsorge im Bistum Würzburg </w:t>
      </w:r>
      <w:r w:rsidRPr="00312C9B">
        <w:t>Mütter mit Töchtern im Alter von neun bis 14 Jahren</w:t>
      </w:r>
      <w:r>
        <w:t xml:space="preserve"> zu </w:t>
      </w:r>
      <w:r w:rsidRPr="00312C9B">
        <w:t>eine</w:t>
      </w:r>
      <w:r>
        <w:t>r</w:t>
      </w:r>
      <w:r w:rsidRPr="00312C9B">
        <w:t xml:space="preserve"> Entdeckungsreise </w:t>
      </w:r>
      <w:r>
        <w:t xml:space="preserve">in das Jugendhaus Sankt Kilian, </w:t>
      </w:r>
      <w:proofErr w:type="spellStart"/>
      <w:r w:rsidRPr="00312C9B">
        <w:t>Bürgstädter</w:t>
      </w:r>
      <w:proofErr w:type="spellEnd"/>
      <w:r w:rsidRPr="00312C9B">
        <w:t xml:space="preserve"> Str</w:t>
      </w:r>
      <w:r>
        <w:t>aße</w:t>
      </w:r>
      <w:r w:rsidRPr="00312C9B">
        <w:t xml:space="preserve"> 8</w:t>
      </w:r>
      <w:r>
        <w:t xml:space="preserve"> in Miltenberg, ein. Termin ist von Freitag, 13. November, 18 Uhr, bis Samstag, 14. November, 17 Uhr. „</w:t>
      </w:r>
      <w:r w:rsidRPr="00312C9B">
        <w:t>Wir machen uns vertraut mit der Sprache des weiblichen Körpers, erleben die Vorgänge rund um das Zyklusgeschehen und gelangen an das Ziel der Reise: sich zuhause fühlen im eigenen Körper</w:t>
      </w:r>
      <w:r>
        <w:t>“, heißt es in der Ankündigung</w:t>
      </w:r>
      <w:r w:rsidRPr="00312C9B">
        <w:t>.</w:t>
      </w:r>
      <w:r>
        <w:t xml:space="preserve"> </w:t>
      </w:r>
      <w:r w:rsidRPr="00312C9B">
        <w:t>Mädchen können aktiv in der Zyklusshow dem Geheimcode ihres Körpers auf die Spur kommen</w:t>
      </w:r>
      <w:r>
        <w:t>. Sie</w:t>
      </w:r>
      <w:r w:rsidRPr="00312C9B">
        <w:t xml:space="preserve"> erfahren, was in ihrem Körper vorgeht, wenn sie eine Frau werden, und warum Frauen einen Zyklus und ihre Tage haben. Sie erleben mit, wie die Östrogenfreundinnen sich in ihrem Körper um ihr Wohl sorgen und wie ein ganz spezieller Partyservice die Bühne des Lebens immer wieder neu vorbereitet.</w:t>
      </w:r>
      <w:r>
        <w:t xml:space="preserve"> </w:t>
      </w:r>
      <w:r w:rsidRPr="00312C9B">
        <w:t>Die Mütter gehen zusammen auf eine Reise durch den Zyklus der Frau. So können sie die Sprache des weiblichen Körpers neu verstehen. Mit Musik, Bildern und Texten wird das Wissen über das Geschehen vertieft.</w:t>
      </w:r>
      <w:r>
        <w:t xml:space="preserve"> Die Veranstaltung ist eine </w:t>
      </w:r>
      <w:r w:rsidRPr="00312C9B">
        <w:t xml:space="preserve">Zusammenarbeit mit dem Referat Partnerschaft </w:t>
      </w:r>
      <w:r>
        <w:t>–</w:t>
      </w:r>
      <w:r w:rsidRPr="00312C9B">
        <w:t xml:space="preserve"> Familie, Fachstelle für Natürliche Familienplanung (NFP) und MFM-Programm</w:t>
      </w:r>
      <w:r>
        <w:t xml:space="preserve">. In der Teilnahmegebühr von </w:t>
      </w:r>
      <w:r w:rsidRPr="00312C9B">
        <w:t xml:space="preserve">100 Euro </w:t>
      </w:r>
      <w:r>
        <w:t xml:space="preserve">pro Mutter-Tochter-Paar sind die Kursgebühr, Übernachtung und Vollverpflegung enthalten. </w:t>
      </w:r>
      <w:r w:rsidRPr="00312C9B">
        <w:t xml:space="preserve">Anmeldung </w:t>
      </w:r>
      <w:r>
        <w:t>bis Montag, 28. September, per E</w:t>
      </w:r>
      <w:r>
        <w:noBreakHyphen/>
        <w:t>Mail an</w:t>
      </w:r>
      <w:r w:rsidRPr="00312C9B">
        <w:t xml:space="preserve"> frauenseelsorge@bistum-wuerzburg.de</w:t>
      </w:r>
      <w:r>
        <w:t xml:space="preserve">. Weitere Informationen im Internet unter </w:t>
      </w:r>
      <w:r w:rsidRPr="00312C9B">
        <w:t>https://frauenseelsorge.bistum-wuerzburg.de/aktuelles/termine/va-ansicht/zuhause-in-meinem-koerper-eine-entdeckungreise-fuer-muetter-und-toechter-9-14-j-2026-19/</w:t>
      </w:r>
      <w:r>
        <w:t>.</w:t>
      </w:r>
    </w:p>
    <w:p w14:paraId="4906168E" w14:textId="77777777" w:rsidR="003E3B7D" w:rsidRPr="00764335" w:rsidRDefault="003E3B7D" w:rsidP="00764335">
      <w:r>
        <w:t>(18 Zeilen/3826/0871; E-Mail voraus)</w:t>
      </w:r>
    </w:p>
    <w:p w14:paraId="22079A90" w14:textId="77777777" w:rsidR="003E3B7D" w:rsidRPr="00F94106" w:rsidRDefault="003E3B7D" w:rsidP="00131BE3">
      <w:pPr>
        <w:rPr>
          <w:sz w:val="28"/>
          <w:szCs w:val="28"/>
        </w:rPr>
      </w:pPr>
    </w:p>
    <w:p w14:paraId="1900319F" w14:textId="77777777" w:rsidR="003E3B7D" w:rsidRPr="004426C4" w:rsidRDefault="003E3B7D" w:rsidP="004426C4">
      <w:pPr>
        <w:rPr>
          <w:b/>
          <w:bCs/>
          <w:sz w:val="28"/>
          <w:szCs w:val="28"/>
        </w:rPr>
      </w:pPr>
      <w:proofErr w:type="spellStart"/>
      <w:r w:rsidRPr="004426C4">
        <w:rPr>
          <w:b/>
          <w:bCs/>
          <w:sz w:val="28"/>
          <w:szCs w:val="28"/>
        </w:rPr>
        <w:t>Sant‘Egidio</w:t>
      </w:r>
      <w:proofErr w:type="spellEnd"/>
      <w:r w:rsidRPr="004426C4">
        <w:rPr>
          <w:b/>
          <w:bCs/>
          <w:sz w:val="28"/>
          <w:szCs w:val="28"/>
        </w:rPr>
        <w:t>: Buchvorstellung und Friedensgebet in der Marienkapelle</w:t>
      </w:r>
    </w:p>
    <w:p w14:paraId="377C6552" w14:textId="77777777" w:rsidR="003E3B7D" w:rsidRDefault="003E3B7D" w:rsidP="004426C4">
      <w:r w:rsidRPr="004426C4">
        <w:rPr>
          <w:b/>
          <w:bCs/>
        </w:rPr>
        <w:t>Würzburg</w:t>
      </w:r>
      <w:r>
        <w:t xml:space="preserve"> (POW) Am Freitag, 11. September, lädt die Gemeinschaft </w:t>
      </w:r>
      <w:proofErr w:type="spellStart"/>
      <w:r>
        <w:t>Sant’Egidio</w:t>
      </w:r>
      <w:proofErr w:type="spellEnd"/>
      <w:r>
        <w:t xml:space="preserve"> um 18 Uhr zur Vorstellung des Buches „Floribert </w:t>
      </w:r>
      <w:proofErr w:type="spellStart"/>
      <w:r>
        <w:t>Bwana</w:t>
      </w:r>
      <w:proofErr w:type="spellEnd"/>
      <w:r>
        <w:t xml:space="preserve"> </w:t>
      </w:r>
      <w:proofErr w:type="spellStart"/>
      <w:r>
        <w:t>Chui</w:t>
      </w:r>
      <w:proofErr w:type="spellEnd"/>
      <w:r>
        <w:t xml:space="preserve"> – Märtyrer im Kampf gegen die Korruption“ in die Würzburger Marienkapelle ein. Das Buch von Francesco de Palma erzählt die Geschichte </w:t>
      </w:r>
      <w:proofErr w:type="spellStart"/>
      <w:r>
        <w:t>Bwana</w:t>
      </w:r>
      <w:proofErr w:type="spellEnd"/>
      <w:r>
        <w:t xml:space="preserve"> </w:t>
      </w:r>
      <w:proofErr w:type="spellStart"/>
      <w:r>
        <w:t>Chuis</w:t>
      </w:r>
      <w:proofErr w:type="spellEnd"/>
      <w:r>
        <w:t xml:space="preserve">, der in der Demokratischen Republik Kongo ermordet wurde, weil er sich nicht der Korruption beugen wollte. Er war Mitglied der Gemeinschaft </w:t>
      </w:r>
      <w:proofErr w:type="spellStart"/>
      <w:r>
        <w:t>Sant’Egidio</w:t>
      </w:r>
      <w:proofErr w:type="spellEnd"/>
      <w:r>
        <w:t xml:space="preserve"> und wurde 2025 als Märtyrer seliggesprochen. Es wirken mit: Schwester </w:t>
      </w:r>
      <w:proofErr w:type="spellStart"/>
      <w:r>
        <w:t>Tadea</w:t>
      </w:r>
      <w:proofErr w:type="spellEnd"/>
      <w:r>
        <w:t xml:space="preserve"> </w:t>
      </w:r>
      <w:proofErr w:type="spellStart"/>
      <w:r>
        <w:t>Mpanda</w:t>
      </w:r>
      <w:proofErr w:type="spellEnd"/>
      <w:r>
        <w:t xml:space="preserve">, Generaloberin der Erlöserschwestern, Günter Breitenbach, evangelisch-lutherischer Dekan i. R., Pater Christoph Eisentraut, Provinzial der </w:t>
      </w:r>
      <w:proofErr w:type="spellStart"/>
      <w:r>
        <w:t>Mariannhiller</w:t>
      </w:r>
      <w:proofErr w:type="spellEnd"/>
      <w:r>
        <w:t xml:space="preserve"> Missionare, Domvikar Dr. Matthias Leineweber und Pfarrerin Angelika Wagner, Gemeinschaft </w:t>
      </w:r>
      <w:proofErr w:type="spellStart"/>
      <w:r>
        <w:t>Sant’Egidio</w:t>
      </w:r>
      <w:proofErr w:type="spellEnd"/>
      <w:r>
        <w:t xml:space="preserve">. Im Anschluss an die Buchvorstellung findet das Friedensgebet von </w:t>
      </w:r>
      <w:proofErr w:type="spellStart"/>
      <w:r>
        <w:t>Sant’Egidio</w:t>
      </w:r>
      <w:proofErr w:type="spellEnd"/>
      <w:r>
        <w:t xml:space="preserve"> anlässlich des 25. Jahrestags der Terrorangriffe auf die Vereinigten Staaten am 11. September 2001</w:t>
      </w:r>
      <w:r w:rsidRPr="00B13ACD">
        <w:t xml:space="preserve"> </w:t>
      </w:r>
      <w:r>
        <w:t>statt.</w:t>
      </w:r>
    </w:p>
    <w:p w14:paraId="3A47DC59" w14:textId="77777777" w:rsidR="003E3B7D" w:rsidRDefault="003E3B7D" w:rsidP="004426C4">
      <w:r>
        <w:t>(10 Zeilen/3726/0840; E-Mail voraus)</w:t>
      </w:r>
    </w:p>
    <w:p w14:paraId="71DD08D6" w14:textId="77777777" w:rsidR="003E3B7D" w:rsidRPr="004426C4" w:rsidRDefault="003E3B7D" w:rsidP="004426C4">
      <w:pPr>
        <w:rPr>
          <w:i/>
          <w:iCs/>
        </w:rPr>
      </w:pPr>
      <w:r w:rsidRPr="004426C4">
        <w:rPr>
          <w:b/>
          <w:i/>
          <w:iCs/>
          <w:u w:val="single"/>
        </w:rPr>
        <w:t>Hinweis für Redaktionen:</w:t>
      </w:r>
      <w:r w:rsidRPr="004426C4">
        <w:rPr>
          <w:i/>
          <w:iCs/>
        </w:rPr>
        <w:t xml:space="preserve"> Foto abrufbar im Internet </w:t>
      </w:r>
    </w:p>
    <w:p w14:paraId="44493776" w14:textId="47A8F706" w:rsidR="003E3B7D" w:rsidRDefault="003E3B7D">
      <w:pPr>
        <w:spacing w:before="0" w:after="0"/>
        <w:rPr>
          <w:szCs w:val="6"/>
        </w:rPr>
      </w:pPr>
      <w:r>
        <w:rPr>
          <w:szCs w:val="6"/>
        </w:rPr>
        <w:br w:type="page"/>
      </w:r>
    </w:p>
    <w:p w14:paraId="38196FA1" w14:textId="77777777" w:rsidR="003E3B7D" w:rsidRPr="00137745" w:rsidRDefault="003E3B7D" w:rsidP="00131BE3">
      <w:pPr>
        <w:rPr>
          <w:sz w:val="2"/>
          <w:szCs w:val="2"/>
        </w:rPr>
      </w:pPr>
    </w:p>
    <w:p w14:paraId="5CE2E5BB" w14:textId="77777777" w:rsidR="003E3B7D" w:rsidRPr="003E3B7D" w:rsidRDefault="003E3B7D">
      <w:pPr>
        <w:rPr>
          <w:b/>
          <w:sz w:val="28"/>
          <w:szCs w:val="28"/>
        </w:rPr>
      </w:pPr>
      <w:r w:rsidRPr="003E3B7D">
        <w:rPr>
          <w:b/>
          <w:sz w:val="28"/>
          <w:szCs w:val="28"/>
        </w:rPr>
        <w:t xml:space="preserve">Katholische Morgenfeier auf Bayern 1 mit Claudia </w:t>
      </w:r>
      <w:proofErr w:type="spellStart"/>
      <w:r w:rsidRPr="003E3B7D">
        <w:rPr>
          <w:b/>
          <w:sz w:val="28"/>
          <w:szCs w:val="28"/>
        </w:rPr>
        <w:t>Zinggl</w:t>
      </w:r>
      <w:proofErr w:type="spellEnd"/>
    </w:p>
    <w:p w14:paraId="0794241C" w14:textId="77777777" w:rsidR="003E3B7D" w:rsidRPr="003E3B7D" w:rsidRDefault="003E3B7D">
      <w:pPr>
        <w:rPr>
          <w:rStyle w:val="Hervorhebung"/>
          <w:rFonts w:cs="Arial"/>
          <w:i w:val="0"/>
          <w:iCs w:val="0"/>
          <w:color w:val="000000"/>
          <w:szCs w:val="20"/>
        </w:rPr>
      </w:pPr>
      <w:r w:rsidRPr="003E3B7D">
        <w:rPr>
          <w:b/>
          <w:szCs w:val="20"/>
        </w:rPr>
        <w:t>Würzburg</w:t>
      </w:r>
      <w:r w:rsidRPr="003E3B7D">
        <w:rPr>
          <w:szCs w:val="20"/>
        </w:rPr>
        <w:t xml:space="preserve"> (POW) Pastoralreferentin i. R. Claudia </w:t>
      </w:r>
      <w:proofErr w:type="spellStart"/>
      <w:r w:rsidRPr="003E3B7D">
        <w:rPr>
          <w:szCs w:val="20"/>
        </w:rPr>
        <w:t>Zinggl</w:t>
      </w:r>
      <w:proofErr w:type="spellEnd"/>
      <w:r w:rsidRPr="003E3B7D">
        <w:rPr>
          <w:szCs w:val="20"/>
        </w:rPr>
        <w:t xml:space="preserve"> gestaltet die Katholische Morgenfeier im Radioprogramm von Bayern 1 am Sonntag, 13. September, von 10.30 bis 11 Uhr. </w:t>
      </w:r>
      <w:r w:rsidRPr="003E3B7D">
        <w:rPr>
          <w:rStyle w:val="Hervorhebung"/>
          <w:rFonts w:cs="Arial"/>
          <w:i w:val="0"/>
          <w:iCs w:val="0"/>
          <w:color w:val="000000"/>
          <w:szCs w:val="20"/>
        </w:rPr>
        <w:t xml:space="preserve">Die menschliche Stimme ist ein Wunderwerk und zentrales Element jeder Kommunikation mit großem Ausdrucksvermögen. Mittels Künstlicher Intelligenz kann die vermeintlich unverwechselbare Stimme täuschend echt nachgeahmt werden. Diese Vermenschlichung der Technik kann problematische Folgen haben. Darauf geht Papst Leo XIV. in seinem Schreiben zum Welttag der sozialen Kommunikationsmittel ein. Auch in der Bibel finden sich Hinweise, genau zu unterscheiden, welche Stimmen vertrauenswürdig sind, zeigt </w:t>
      </w:r>
      <w:proofErr w:type="spellStart"/>
      <w:r w:rsidRPr="003E3B7D">
        <w:rPr>
          <w:rStyle w:val="Hervorhebung"/>
          <w:rFonts w:cs="Arial"/>
          <w:i w:val="0"/>
          <w:iCs w:val="0"/>
          <w:color w:val="000000"/>
          <w:szCs w:val="20"/>
        </w:rPr>
        <w:t>Zinggl</w:t>
      </w:r>
      <w:proofErr w:type="spellEnd"/>
      <w:r w:rsidRPr="003E3B7D">
        <w:rPr>
          <w:rStyle w:val="Hervorhebung"/>
          <w:rFonts w:cs="Arial"/>
          <w:i w:val="0"/>
          <w:iCs w:val="0"/>
          <w:color w:val="000000"/>
          <w:szCs w:val="20"/>
        </w:rPr>
        <w:t>.</w:t>
      </w:r>
    </w:p>
    <w:p w14:paraId="5939EC3C" w14:textId="77777777" w:rsidR="003E3B7D" w:rsidRDefault="003E3B7D">
      <w:pPr>
        <w:rPr>
          <w:szCs w:val="20"/>
        </w:rPr>
      </w:pPr>
      <w:r>
        <w:rPr>
          <w:szCs w:val="20"/>
        </w:rPr>
        <w:t>(8 Zeilen/3726/0845; E-Mail voraus)</w:t>
      </w:r>
    </w:p>
    <w:p w14:paraId="1994F56C" w14:textId="77777777" w:rsidR="003E3B7D" w:rsidRDefault="003E3B7D" w:rsidP="00131BE3">
      <w:pPr>
        <w:rPr>
          <w:szCs w:val="6"/>
        </w:rPr>
      </w:pPr>
    </w:p>
    <w:p w14:paraId="716732B3" w14:textId="77777777" w:rsidR="00C94FB3" w:rsidRDefault="00C94FB3" w:rsidP="00131BE3">
      <w:pPr>
        <w:rPr>
          <w:szCs w:val="6"/>
        </w:rPr>
      </w:pPr>
    </w:p>
    <w:p w14:paraId="37948B67" w14:textId="77777777" w:rsidR="003E3B7D" w:rsidRDefault="003E3B7D" w:rsidP="00131BE3">
      <w:pPr>
        <w:rPr>
          <w:szCs w:val="6"/>
        </w:rPr>
      </w:pPr>
    </w:p>
    <w:p w14:paraId="76BA5C06" w14:textId="77777777" w:rsidR="003E3B7D" w:rsidRPr="005B44B2" w:rsidRDefault="003E3B7D" w:rsidP="005B44B2">
      <w:pPr>
        <w:rPr>
          <w:b/>
          <w:bCs/>
          <w:sz w:val="28"/>
          <w:szCs w:val="28"/>
        </w:rPr>
      </w:pPr>
      <w:r w:rsidRPr="005B44B2">
        <w:rPr>
          <w:b/>
          <w:bCs/>
          <w:sz w:val="28"/>
          <w:szCs w:val="28"/>
        </w:rPr>
        <w:t>Orgelkonzert unter der Überschrift „Stimmungsvoll und virtuos“</w:t>
      </w:r>
    </w:p>
    <w:p w14:paraId="666954DA" w14:textId="77777777" w:rsidR="003E3B7D" w:rsidRDefault="003E3B7D" w:rsidP="005B44B2">
      <w:r w:rsidRPr="005B44B2">
        <w:rPr>
          <w:b/>
          <w:bCs/>
        </w:rPr>
        <w:t>Bad Kissingen</w:t>
      </w:r>
      <w:r>
        <w:t xml:space="preserve"> (POW) „Stimmungsvoll und virtuos“ lautet der Titel des neunten Konzertes innerhalb des 38. Bad Kissinger Orgelzyklus‘ am Sonntag, 13. September. Um 19.30 Uhr spielt Stadtkantor Burkhard Ascherl in der Pfarrkirche Herz Jesu. Ascherl schloss seine umfangreichen Studien mit dem Meisterklassendiplom im Fach Orgel ab. Zunächst Kantor in Lohr am Main, wurde er 1988 als Organist und Chorleiter an die Sankt-Matthias-Kirche in Berlin-Schöneberg berufen; zusätzlich war er Orgeldozent an der Hochschule der Künste in Berlin. Seit 1993 ist er Stadtkantor an Herz Jesu in Bad Kissingen. Auf dem Programm stehen neben Johann Sebastian Bachs strahlender Toccata C-Dur und Léon </w:t>
      </w:r>
      <w:proofErr w:type="spellStart"/>
      <w:r>
        <w:t>Boëllmanns</w:t>
      </w:r>
      <w:proofErr w:type="spellEnd"/>
      <w:r>
        <w:t xml:space="preserve"> beliebter „Suite </w:t>
      </w:r>
      <w:proofErr w:type="spellStart"/>
      <w:r>
        <w:t>gothique</w:t>
      </w:r>
      <w:proofErr w:type="spellEnd"/>
      <w:r>
        <w:t xml:space="preserve">“ auch Louis Viernes imposante Toccata b-Moll und das verträumte „Clair de </w:t>
      </w:r>
      <w:proofErr w:type="spellStart"/>
      <w:r>
        <w:t>Lune</w:t>
      </w:r>
      <w:proofErr w:type="gramStart"/>
      <w:r>
        <w:t>“.von</w:t>
      </w:r>
      <w:proofErr w:type="spellEnd"/>
      <w:proofErr w:type="gramEnd"/>
      <w:r>
        <w:t xml:space="preserve"> Claude Debussy, heißt es in der Ankündigung . Weiterhin erklingen Gabriel Faurés innige „Berceuse“ und Joseph Bonnets mitreißende „</w:t>
      </w:r>
      <w:proofErr w:type="spellStart"/>
      <w:r>
        <w:t>Variations</w:t>
      </w:r>
      <w:proofErr w:type="spellEnd"/>
      <w:r>
        <w:t xml:space="preserve"> de </w:t>
      </w:r>
      <w:proofErr w:type="spellStart"/>
      <w:r>
        <w:t>concert</w:t>
      </w:r>
      <w:proofErr w:type="spellEnd"/>
      <w:r>
        <w:t xml:space="preserve"> op. 1“. Karten gibt es ab 19 Uhr an der Abendkasse.</w:t>
      </w:r>
    </w:p>
    <w:p w14:paraId="71E92701" w14:textId="77777777" w:rsidR="003E3B7D" w:rsidRDefault="003E3B7D" w:rsidP="005B44B2">
      <w:r>
        <w:t>(11 Zeilen/3726/0834; E-Mail voraus)</w:t>
      </w:r>
    </w:p>
    <w:p w14:paraId="188A3C37" w14:textId="77777777" w:rsidR="003E3B7D" w:rsidRPr="00B13ACD" w:rsidRDefault="003E3B7D" w:rsidP="00B13ACD">
      <w:r w:rsidRPr="005B44B2">
        <w:rPr>
          <w:b/>
          <w:i/>
          <w:iCs/>
          <w:u w:val="single"/>
        </w:rPr>
        <w:t>Hinweis für Redaktionen:</w:t>
      </w:r>
      <w:r w:rsidRPr="005B44B2">
        <w:rPr>
          <w:i/>
          <w:iCs/>
        </w:rPr>
        <w:t xml:space="preserve"> Foto abrufbar im Internet </w:t>
      </w:r>
    </w:p>
    <w:p w14:paraId="1B8D96F6" w14:textId="77777777" w:rsidR="004A3A4A" w:rsidRDefault="004A3A4A" w:rsidP="00131BE3">
      <w:pPr>
        <w:rPr>
          <w:szCs w:val="6"/>
        </w:rPr>
      </w:pPr>
    </w:p>
    <w:sectPr w:rsidR="004A3A4A" w:rsidSect="00AB5A69">
      <w:headerReference w:type="default" r:id="rId9"/>
      <w:headerReference w:type="first" r:id="rId10"/>
      <w:pgSz w:w="11906" w:h="16838" w:code="9"/>
      <w:pgMar w:top="1418" w:right="849" w:bottom="2268"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8556B" w14:textId="77777777" w:rsidR="00000062" w:rsidRDefault="00000062" w:rsidP="006A0139">
      <w:pPr>
        <w:spacing w:before="0"/>
      </w:pPr>
      <w:r>
        <w:separator/>
      </w:r>
    </w:p>
    <w:p w14:paraId="0D51CB22" w14:textId="77777777" w:rsidR="00000062" w:rsidRDefault="00000062"/>
  </w:endnote>
  <w:endnote w:type="continuationSeparator" w:id="0">
    <w:p w14:paraId="608987F2" w14:textId="77777777" w:rsidR="00000062" w:rsidRDefault="00000062" w:rsidP="006A0139">
      <w:pPr>
        <w:spacing w:before="0"/>
      </w:pPr>
      <w:r>
        <w:continuationSeparator/>
      </w:r>
    </w:p>
    <w:p w14:paraId="1731423B" w14:textId="77777777" w:rsidR="00000062" w:rsidRDefault="000000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MT">
    <w:altName w:val="Arial"/>
    <w:charset w:val="01"/>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FDDA6" w14:textId="77777777" w:rsidR="00000062" w:rsidRDefault="00000062" w:rsidP="006A0139">
      <w:pPr>
        <w:spacing w:before="0"/>
      </w:pPr>
      <w:r>
        <w:separator/>
      </w:r>
    </w:p>
    <w:p w14:paraId="23271355" w14:textId="77777777" w:rsidR="00000062" w:rsidRDefault="00000062"/>
  </w:footnote>
  <w:footnote w:type="continuationSeparator" w:id="0">
    <w:p w14:paraId="59CF8E2D" w14:textId="77777777" w:rsidR="00000062" w:rsidRDefault="00000062" w:rsidP="006A0139">
      <w:pPr>
        <w:spacing w:before="0"/>
      </w:pPr>
      <w:r>
        <w:continuationSeparator/>
      </w:r>
    </w:p>
    <w:p w14:paraId="0A8E4904" w14:textId="77777777" w:rsidR="00000062" w:rsidRDefault="000000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7AC3B" w14:textId="7BEE70B3" w:rsidR="00000062" w:rsidRDefault="00000062" w:rsidP="00A555F9">
    <w:pPr>
      <w:pStyle w:val="Kopfzeile1"/>
      <w:tabs>
        <w:tab w:val="left" w:pos="6360"/>
      </w:tabs>
    </w:pPr>
    <w:r>
      <w:rPr>
        <w:noProof/>
      </w:rPr>
      <w:drawing>
        <wp:anchor distT="0" distB="0" distL="114300" distR="114300" simplePos="0" relativeHeight="251669504" behindDoc="1" locked="1" layoutInCell="1" allowOverlap="1" wp14:anchorId="63D27110" wp14:editId="1B48648E">
          <wp:simplePos x="0" y="0"/>
          <wp:positionH relativeFrom="page">
            <wp:align>right</wp:align>
          </wp:positionH>
          <wp:positionV relativeFrom="page">
            <wp:align>top</wp:align>
          </wp:positionV>
          <wp:extent cx="7558405" cy="10691495"/>
          <wp:effectExtent l="0" t="0" r="444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W_Innenseite.jpg"/>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t xml:space="preserve">POW Nr. </w:t>
    </w:r>
    <w:sdt>
      <w:sdtPr>
        <w:alias w:val="Nummer"/>
        <w:tag w:val="Nummer"/>
        <w:id w:val="-165412906"/>
        <w:placeholder>
          <w:docPart w:val="4B66EA2E87A04563A2F6C83CB7CD380B"/>
        </w:placeholder>
        <w:dataBinding w:prefixMappings="xmlns:ns0='Inhalte'" w:xpath="/ns0:adress[1]/ns0:Nummer[1]" w:storeItemID="{C581DD6D-0317-4D10-BD03-EEAC24B41A12}"/>
        <w:text/>
      </w:sdtPr>
      <w:sdtEndPr/>
      <w:sdtContent>
        <w:r w:rsidR="001C24A9">
          <w:t>37/38</w:t>
        </w:r>
      </w:sdtContent>
    </w:sdt>
    <w:r>
      <w:t xml:space="preserve"> vom </w:t>
    </w:r>
    <w:sdt>
      <w:sdtPr>
        <w:alias w:val="Datum"/>
        <w:tag w:val="Datum"/>
        <w:id w:val="850761895"/>
        <w:placeholder>
          <w:docPart w:val="D7D633BE6400453399E026EFD9D65BD2"/>
        </w:placeholder>
        <w:dataBinding w:prefixMappings="xmlns:ns0='Inhalte'" w:xpath="/ns0:adress[1]/ns0:Datum[1]" w:storeItemID="{C581DD6D-0317-4D10-BD03-EEAC24B41A12}"/>
        <w:date w:fullDate="2026-09-16T00:00:00Z">
          <w:dateFormat w:val="d. MMMM yyyy"/>
          <w:lid w:val="de-DE"/>
          <w:storeMappedDataAs w:val="dateTime"/>
          <w:calendar w:val="gregorian"/>
        </w:date>
      </w:sdtPr>
      <w:sdtEndPr/>
      <w:sdtContent>
        <w:r w:rsidR="001C24A9">
          <w:t>16. September 2026</w:t>
        </w:r>
      </w:sdtContent>
    </w:sdt>
  </w:p>
  <w:p w14:paraId="36675450" w14:textId="77777777" w:rsidR="00000062" w:rsidRDefault="00000062" w:rsidP="00F924AA">
    <w:pPr>
      <w:pStyle w:val="Kopfzeile2"/>
    </w:pPr>
    <w:r>
      <w:t xml:space="preserve">Seite </w:t>
    </w:r>
    <w:r>
      <w:fldChar w:fldCharType="begin"/>
    </w:r>
    <w:r>
      <w:instrText xml:space="preserve"> PAGE   \* MERGEFORMAT </w:instrText>
    </w:r>
    <w:r>
      <w:fldChar w:fldCharType="separate"/>
    </w:r>
    <w:r>
      <w:rPr>
        <w:noProof/>
      </w:rPr>
      <w:t>2</w:t>
    </w:r>
    <w:r>
      <w:fldChar w:fldCharType="end"/>
    </w:r>
    <w:r>
      <w:t xml:space="preserve"> von </w:t>
    </w:r>
    <w:r>
      <w:rPr>
        <w:noProof/>
      </w:rPr>
      <w:fldChar w:fldCharType="begin"/>
    </w:r>
    <w:r>
      <w:rPr>
        <w:noProof/>
      </w:rPr>
      <w:instrText xml:space="preserve"> NUMPAGES   \* MERGEFORMAT </w:instrText>
    </w:r>
    <w:r>
      <w:rPr>
        <w:noProof/>
      </w:rPr>
      <w:fldChar w:fldCharType="separate"/>
    </w:r>
    <w:r>
      <w:rPr>
        <w:noProof/>
      </w:rPr>
      <w:t>9</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B47DF" w14:textId="77777777" w:rsidR="00000062" w:rsidRDefault="00000062" w:rsidP="00A97C77">
    <w:r>
      <w:rPr>
        <w:noProof/>
      </w:rPr>
      <w:drawing>
        <wp:anchor distT="0" distB="0" distL="114300" distR="114300" simplePos="0" relativeHeight="251667456" behindDoc="1" locked="1" layoutInCell="1" allowOverlap="1" wp14:anchorId="43466B16" wp14:editId="7F86FA1D">
          <wp:simplePos x="0" y="0"/>
          <wp:positionH relativeFrom="page">
            <wp:align>right</wp:align>
          </wp:positionH>
          <wp:positionV relativeFrom="page">
            <wp:align>top</wp:align>
          </wp:positionV>
          <wp:extent cx="7558405" cy="10691495"/>
          <wp:effectExtent l="0" t="0" r="444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W_Titel.jpg"/>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5408" behindDoc="0" locked="1" layoutInCell="1" allowOverlap="1" wp14:anchorId="7836238B" wp14:editId="4FFE72D2">
              <wp:simplePos x="0" y="0"/>
              <wp:positionH relativeFrom="page">
                <wp:posOffset>3686175</wp:posOffset>
              </wp:positionH>
              <wp:positionV relativeFrom="page">
                <wp:posOffset>7813675</wp:posOffset>
              </wp:positionV>
              <wp:extent cx="3538855" cy="598170"/>
              <wp:effectExtent l="0" t="3175" r="4445"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855" cy="598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134D1" w14:textId="77777777" w:rsidR="00000062" w:rsidRDefault="00000062" w:rsidP="00A97C77">
                          <w:pPr>
                            <w:pStyle w:val="ImpressumTitel2"/>
                          </w:pPr>
                          <w:r>
                            <w:t>www.pow.bistum-wuerzburg.de</w:t>
                          </w:r>
                        </w:p>
                        <w:p w14:paraId="5BF42245" w14:textId="77777777" w:rsidR="00000062" w:rsidRDefault="00000062" w:rsidP="00A97C77">
                          <w:pPr>
                            <w:pStyle w:val="ImpressumText"/>
                          </w:pPr>
                        </w:p>
                        <w:p w14:paraId="3FD3A415" w14:textId="77777777" w:rsidR="00000062" w:rsidRDefault="00000062" w:rsidP="00A97C77">
                          <w:pPr>
                            <w:pStyle w:val="ImpressumText"/>
                          </w:pPr>
                          <w:r>
                            <w:t>Kostenloser Abdruck gegen Quellenangabe, Belegexemplar erbeten.</w:t>
                          </w:r>
                        </w:p>
                        <w:p w14:paraId="354A8C80" w14:textId="77777777" w:rsidR="00000062" w:rsidRDefault="00000062" w:rsidP="00A97C77">
                          <w:pPr>
                            <w:pStyle w:val="ImpressumText"/>
                          </w:pPr>
                          <w:r>
                            <w:t>Erscheinungsweise wöchentlich.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6238B" id="_x0000_t202" coordsize="21600,21600" o:spt="202" path="m,l,21600r21600,l21600,xe">
              <v:stroke joinstyle="miter"/>
              <v:path gradientshapeok="t" o:connecttype="rect"/>
            </v:shapetype>
            <v:shape id="Text Box 5" o:spid="_x0000_s1026" type="#_x0000_t202" style="position:absolute;margin-left:290.25pt;margin-top:615.25pt;width:278.65pt;height:47.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" filled="f" stroked="f">
              <v:textbox inset="0,0,0,0">
                <w:txbxContent>
                  <w:p w14:paraId="732134D1" w14:textId="77777777" w:rsidR="00000062" w:rsidRDefault="00000062" w:rsidP="00A97C77">
                    <w:pPr>
                      <w:pStyle w:val="ImpressumTitel2"/>
                    </w:pPr>
                    <w:r>
                      <w:t>www.pow.bistum-wuerzburg.de</w:t>
                    </w:r>
                  </w:p>
                  <w:p w14:paraId="5BF42245" w14:textId="77777777" w:rsidR="00000062" w:rsidRDefault="00000062" w:rsidP="00A97C77">
                    <w:pPr>
                      <w:pStyle w:val="ImpressumText"/>
                    </w:pPr>
                  </w:p>
                  <w:p w14:paraId="3FD3A415" w14:textId="77777777" w:rsidR="00000062" w:rsidRDefault="00000062" w:rsidP="00A97C77">
                    <w:pPr>
                      <w:pStyle w:val="ImpressumText"/>
                    </w:pPr>
                    <w:r>
                      <w:t>Kostenloser Abdruck gegen Quellenangabe, Belegexemplar erbeten.</w:t>
                    </w:r>
                  </w:p>
                  <w:p w14:paraId="354A8C80" w14:textId="77777777" w:rsidR="00000062" w:rsidRDefault="00000062" w:rsidP="00A97C77">
                    <w:pPr>
                      <w:pStyle w:val="ImpressumText"/>
                    </w:pPr>
                    <w:r>
                      <w:t>Erscheinungsweise wöchentlich.</w:t>
                    </w:r>
                  </w:p>
                </w:txbxContent>
              </v:textbox>
              <w10:wrap anchorx="page" anchory="page"/>
              <w10:anchorlock/>
            </v:shape>
          </w:pict>
        </mc:Fallback>
      </mc:AlternateContent>
    </w:r>
    <w:r>
      <w:rPr>
        <w:noProof/>
      </w:rPr>
      <mc:AlternateContent>
        <mc:Choice Requires="wps">
          <w:drawing>
            <wp:anchor distT="0" distB="0" distL="114300" distR="114300" simplePos="0" relativeHeight="251664384" behindDoc="0" locked="1" layoutInCell="1" allowOverlap="1" wp14:anchorId="6F87CEB5" wp14:editId="4811EF96">
              <wp:simplePos x="0" y="0"/>
              <wp:positionH relativeFrom="page">
                <wp:posOffset>720090</wp:posOffset>
              </wp:positionH>
              <wp:positionV relativeFrom="page">
                <wp:posOffset>7813675</wp:posOffset>
              </wp:positionV>
              <wp:extent cx="2842895" cy="2533015"/>
              <wp:effectExtent l="0" t="3175"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895" cy="2533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57644" w14:textId="77777777" w:rsidR="00000062" w:rsidRDefault="00000062" w:rsidP="00A97C77">
                          <w:pPr>
                            <w:pStyle w:val="ImpressumTitel"/>
                          </w:pPr>
                          <w:r>
                            <w:t xml:space="preserve">IMPRESSUM </w:t>
                          </w:r>
                        </w:p>
                        <w:p w14:paraId="1D06BA17" w14:textId="77777777" w:rsidR="00000062" w:rsidRDefault="00000062" w:rsidP="00562F31">
                          <w:pPr>
                            <w:pStyle w:val="ImpressumText"/>
                          </w:pPr>
                          <w:r>
                            <w:t>Herausgegeben vom Bischöflichen Ordinariat Würzburg</w:t>
                          </w:r>
                          <w:r>
                            <w:br/>
                            <w:t>Generalvikar Dr. Jürgen</w:t>
                          </w:r>
                          <w:r w:rsidRPr="006B74B4">
                            <w:t xml:space="preserve"> Vorndran</w:t>
                          </w:r>
                          <w:r>
                            <w:t xml:space="preserve"> </w:t>
                          </w:r>
                        </w:p>
                        <w:p w14:paraId="261DBE5A" w14:textId="77777777" w:rsidR="00000062" w:rsidRDefault="00000062" w:rsidP="00A97C77">
                          <w:pPr>
                            <w:pStyle w:val="ImpressumText"/>
                          </w:pPr>
                        </w:p>
                        <w:p w14:paraId="5E1C4CCC" w14:textId="77777777" w:rsidR="00000062" w:rsidRDefault="00000062" w:rsidP="00A97C77">
                          <w:pPr>
                            <w:pStyle w:val="ImpressumText"/>
                          </w:pPr>
                          <w:r>
                            <w:t>Verantwortlich für den Inhalt:</w:t>
                          </w:r>
                          <w:r>
                            <w:br/>
                            <w:t>Markus Hauck, Leiter der Pressestelle,</w:t>
                          </w:r>
                          <w:r>
                            <w:br/>
                            <w:t>Stellvertretender Pressesprecher</w:t>
                          </w:r>
                        </w:p>
                        <w:p w14:paraId="7EBB2099" w14:textId="77777777" w:rsidR="00000062" w:rsidRDefault="00000062" w:rsidP="00A97C77">
                          <w:pPr>
                            <w:pStyle w:val="ImpressumText"/>
                          </w:pPr>
                        </w:p>
                        <w:p w14:paraId="6BDE7C66" w14:textId="77777777" w:rsidR="00000062" w:rsidRDefault="00000062" w:rsidP="00A97C77">
                          <w:pPr>
                            <w:pStyle w:val="ImpressumText"/>
                          </w:pPr>
                          <w:r>
                            <w:t>Redaktion:</w:t>
                          </w:r>
                          <w:r>
                            <w:br/>
                            <w:t xml:space="preserve">Kerstin </w:t>
                          </w:r>
                          <w:proofErr w:type="spellStart"/>
                          <w:r>
                            <w:t>Schmeiser</w:t>
                          </w:r>
                          <w:proofErr w:type="spellEnd"/>
                          <w:r>
                            <w:t>-Weiß, Redakteurin,</w:t>
                          </w:r>
                          <w:r>
                            <w:br/>
                            <w:t>Stellvertretende Leiterin der Pressestelle</w:t>
                          </w:r>
                        </w:p>
                        <w:p w14:paraId="515747C5" w14:textId="77777777" w:rsidR="00000062" w:rsidRDefault="00000062" w:rsidP="00A97C77">
                          <w:pPr>
                            <w:pStyle w:val="ImpressumText"/>
                          </w:pPr>
                        </w:p>
                        <w:p w14:paraId="1C692E01" w14:textId="77777777" w:rsidR="00000062" w:rsidRDefault="00000062" w:rsidP="00A97C77">
                          <w:pPr>
                            <w:pStyle w:val="ImpressumText"/>
                          </w:pPr>
                          <w:r>
                            <w:t>Medienhaus der Diözese Würzburg (</w:t>
                          </w:r>
                          <w:proofErr w:type="spellStart"/>
                          <w:r>
                            <w:t>KdöR</w:t>
                          </w:r>
                          <w:proofErr w:type="spellEnd"/>
                          <w:r>
                            <w:t>)</w:t>
                          </w:r>
                        </w:p>
                        <w:p w14:paraId="0A16A340" w14:textId="77777777" w:rsidR="00000062" w:rsidRDefault="00000062" w:rsidP="00A97C77">
                          <w:pPr>
                            <w:pStyle w:val="ImpressumText"/>
                          </w:pPr>
                          <w:r>
                            <w:t>Pressestelle</w:t>
                          </w:r>
                          <w:r>
                            <w:br/>
                            <w:t>Kardinal-Döpfner-Platz 5, 97070 Würzburg</w:t>
                          </w:r>
                        </w:p>
                        <w:p w14:paraId="21817B49" w14:textId="77777777" w:rsidR="00000062" w:rsidRDefault="00000062" w:rsidP="00A97C77">
                          <w:pPr>
                            <w:pStyle w:val="ImpressumText"/>
                          </w:pPr>
                        </w:p>
                        <w:p w14:paraId="7F63595C" w14:textId="77777777" w:rsidR="00000062" w:rsidRDefault="00000062" w:rsidP="00A97C77">
                          <w:pPr>
                            <w:pStyle w:val="ImpressumText"/>
                          </w:pPr>
                          <w:r>
                            <w:t>Telefon 0931 386-11 100, Telefax 0931 386-11 199</w:t>
                          </w:r>
                          <w:r>
                            <w:br/>
                            <w:t>pow@bistum-wuerzburg.de</w:t>
                          </w:r>
                        </w:p>
                        <w:p w14:paraId="21682751" w14:textId="77777777" w:rsidR="00000062" w:rsidRDefault="00000062" w:rsidP="00A97C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7CEB5" id="Text Box 4" o:spid="_x0000_s1027" type="#_x0000_t202" style="position:absolute;margin-left:56.7pt;margin-top:615.25pt;width:223.85pt;height:199.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" filled="f" stroked="f">
              <v:textbox inset="0,0,0,0">
                <w:txbxContent>
                  <w:p w14:paraId="0B357644" w14:textId="77777777" w:rsidR="00000062" w:rsidRDefault="00000062" w:rsidP="00A97C77">
                    <w:pPr>
                      <w:pStyle w:val="ImpressumTitel"/>
                    </w:pPr>
                    <w:r>
                      <w:t xml:space="preserve">IMPRESSUM </w:t>
                    </w:r>
                  </w:p>
                  <w:p w14:paraId="1D06BA17" w14:textId="77777777" w:rsidR="00000062" w:rsidRDefault="00000062" w:rsidP="00562F31">
                    <w:pPr>
                      <w:pStyle w:val="ImpressumText"/>
                    </w:pPr>
                    <w:r>
                      <w:t>Herausgegeben vom Bischöflichen Ordinariat Würzburg</w:t>
                    </w:r>
                    <w:r>
                      <w:br/>
                      <w:t>Generalvikar Dr. Jürgen</w:t>
                    </w:r>
                    <w:r w:rsidRPr="006B74B4">
                      <w:t xml:space="preserve"> Vorndran</w:t>
                    </w:r>
                    <w:r>
                      <w:t xml:space="preserve"> </w:t>
                    </w:r>
                  </w:p>
                  <w:p w14:paraId="261DBE5A" w14:textId="77777777" w:rsidR="00000062" w:rsidRDefault="00000062" w:rsidP="00A97C77">
                    <w:pPr>
                      <w:pStyle w:val="ImpressumText"/>
                    </w:pPr>
                  </w:p>
                  <w:p w14:paraId="5E1C4CCC" w14:textId="77777777" w:rsidR="00000062" w:rsidRDefault="00000062" w:rsidP="00A97C77">
                    <w:pPr>
                      <w:pStyle w:val="ImpressumText"/>
                    </w:pPr>
                    <w:r>
                      <w:t>Verantwortlich für den Inhalt:</w:t>
                    </w:r>
                    <w:r>
                      <w:br/>
                      <w:t>Markus Hauck, Leiter der Pressestelle,</w:t>
                    </w:r>
                    <w:r>
                      <w:br/>
                      <w:t>Stellvertretender Pressesprecher</w:t>
                    </w:r>
                  </w:p>
                  <w:p w14:paraId="7EBB2099" w14:textId="77777777" w:rsidR="00000062" w:rsidRDefault="00000062" w:rsidP="00A97C77">
                    <w:pPr>
                      <w:pStyle w:val="ImpressumText"/>
                    </w:pPr>
                  </w:p>
                  <w:p w14:paraId="6BDE7C66" w14:textId="77777777" w:rsidR="00000062" w:rsidRDefault="00000062" w:rsidP="00A97C77">
                    <w:pPr>
                      <w:pStyle w:val="ImpressumText"/>
                    </w:pPr>
                    <w:r>
                      <w:t>Redaktion:</w:t>
                    </w:r>
                    <w:r>
                      <w:br/>
                      <w:t xml:space="preserve">Kerstin </w:t>
                    </w:r>
                    <w:proofErr w:type="spellStart"/>
                    <w:r>
                      <w:t>Schmeiser</w:t>
                    </w:r>
                    <w:proofErr w:type="spellEnd"/>
                    <w:r>
                      <w:t>-Weiß, Redakteurin,</w:t>
                    </w:r>
                    <w:r>
                      <w:br/>
                      <w:t>Stellvertretende Leiterin der Pressestelle</w:t>
                    </w:r>
                  </w:p>
                  <w:p w14:paraId="515747C5" w14:textId="77777777" w:rsidR="00000062" w:rsidRDefault="00000062" w:rsidP="00A97C77">
                    <w:pPr>
                      <w:pStyle w:val="ImpressumText"/>
                    </w:pPr>
                  </w:p>
                  <w:p w14:paraId="1C692E01" w14:textId="77777777" w:rsidR="00000062" w:rsidRDefault="00000062" w:rsidP="00A97C77">
                    <w:pPr>
                      <w:pStyle w:val="ImpressumText"/>
                    </w:pPr>
                    <w:r>
                      <w:t>Medienhaus der Diözese Würzburg (</w:t>
                    </w:r>
                    <w:proofErr w:type="spellStart"/>
                    <w:r>
                      <w:t>KdöR</w:t>
                    </w:r>
                    <w:proofErr w:type="spellEnd"/>
                    <w:r>
                      <w:t>)</w:t>
                    </w:r>
                  </w:p>
                  <w:p w14:paraId="0A16A340" w14:textId="77777777" w:rsidR="00000062" w:rsidRDefault="00000062" w:rsidP="00A97C77">
                    <w:pPr>
                      <w:pStyle w:val="ImpressumText"/>
                    </w:pPr>
                    <w:r>
                      <w:t>Pressestelle</w:t>
                    </w:r>
                    <w:r>
                      <w:br/>
                      <w:t>Kardinal-Döpfner-Platz 5, 97070 Würzburg</w:t>
                    </w:r>
                  </w:p>
                  <w:p w14:paraId="21817B49" w14:textId="77777777" w:rsidR="00000062" w:rsidRDefault="00000062" w:rsidP="00A97C77">
                    <w:pPr>
                      <w:pStyle w:val="ImpressumText"/>
                    </w:pPr>
                  </w:p>
                  <w:p w14:paraId="7F63595C" w14:textId="77777777" w:rsidR="00000062" w:rsidRDefault="00000062" w:rsidP="00A97C77">
                    <w:pPr>
                      <w:pStyle w:val="ImpressumText"/>
                    </w:pPr>
                    <w:r>
                      <w:t>Telefon 0931 386-11 100, Telefax 0931 386-11 199</w:t>
                    </w:r>
                    <w:r>
                      <w:br/>
                      <w:t>pow@bistum-wuerzburg.de</w:t>
                    </w:r>
                  </w:p>
                  <w:p w14:paraId="21682751" w14:textId="77777777" w:rsidR="00000062" w:rsidRDefault="00000062" w:rsidP="00A97C77"/>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660ADF"/>
    <w:multiLevelType w:val="multilevel"/>
    <w:tmpl w:val="994EF0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02463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isibleAnredeKfH" w:val="1"/>
  </w:docVars>
  <w:rsids>
    <w:rsidRoot w:val="00DA02C6"/>
    <w:rsid w:val="00000062"/>
    <w:rsid w:val="00001A1F"/>
    <w:rsid w:val="000047E9"/>
    <w:rsid w:val="00021264"/>
    <w:rsid w:val="000212E7"/>
    <w:rsid w:val="0002195E"/>
    <w:rsid w:val="000260CC"/>
    <w:rsid w:val="00036C75"/>
    <w:rsid w:val="000460A2"/>
    <w:rsid w:val="000628FC"/>
    <w:rsid w:val="00063CF1"/>
    <w:rsid w:val="0008747D"/>
    <w:rsid w:val="00093A25"/>
    <w:rsid w:val="000A4A65"/>
    <w:rsid w:val="000A6DE9"/>
    <w:rsid w:val="000B5024"/>
    <w:rsid w:val="000D5165"/>
    <w:rsid w:val="000D6452"/>
    <w:rsid w:val="000D6DAD"/>
    <w:rsid w:val="000E4505"/>
    <w:rsid w:val="000E6838"/>
    <w:rsid w:val="000F0A78"/>
    <w:rsid w:val="000F2273"/>
    <w:rsid w:val="000F44C5"/>
    <w:rsid w:val="00101640"/>
    <w:rsid w:val="00104069"/>
    <w:rsid w:val="0010564C"/>
    <w:rsid w:val="00125C92"/>
    <w:rsid w:val="00125CD6"/>
    <w:rsid w:val="00130DF3"/>
    <w:rsid w:val="00131BE3"/>
    <w:rsid w:val="00134E27"/>
    <w:rsid w:val="00135831"/>
    <w:rsid w:val="00135CF8"/>
    <w:rsid w:val="00137745"/>
    <w:rsid w:val="001421E7"/>
    <w:rsid w:val="001452F8"/>
    <w:rsid w:val="001553CC"/>
    <w:rsid w:val="001577B8"/>
    <w:rsid w:val="00160F31"/>
    <w:rsid w:val="00164525"/>
    <w:rsid w:val="001652FB"/>
    <w:rsid w:val="00171F46"/>
    <w:rsid w:val="00181CBD"/>
    <w:rsid w:val="00186729"/>
    <w:rsid w:val="00194F77"/>
    <w:rsid w:val="001C24A9"/>
    <w:rsid w:val="001C4746"/>
    <w:rsid w:val="001C4B9B"/>
    <w:rsid w:val="001D1116"/>
    <w:rsid w:val="001E3A55"/>
    <w:rsid w:val="001F0972"/>
    <w:rsid w:val="001F702F"/>
    <w:rsid w:val="00200A95"/>
    <w:rsid w:val="002077FF"/>
    <w:rsid w:val="00217721"/>
    <w:rsid w:val="00217A1C"/>
    <w:rsid w:val="002218CB"/>
    <w:rsid w:val="0023191E"/>
    <w:rsid w:val="00237696"/>
    <w:rsid w:val="002444F1"/>
    <w:rsid w:val="00244661"/>
    <w:rsid w:val="002528B8"/>
    <w:rsid w:val="00254441"/>
    <w:rsid w:val="00263A4C"/>
    <w:rsid w:val="002658A8"/>
    <w:rsid w:val="00283150"/>
    <w:rsid w:val="00286117"/>
    <w:rsid w:val="002914B2"/>
    <w:rsid w:val="002A54E4"/>
    <w:rsid w:val="002B6713"/>
    <w:rsid w:val="002C3300"/>
    <w:rsid w:val="002C791F"/>
    <w:rsid w:val="002C7BF1"/>
    <w:rsid w:val="002D4B84"/>
    <w:rsid w:val="002D57A5"/>
    <w:rsid w:val="002E0DE8"/>
    <w:rsid w:val="002E4421"/>
    <w:rsid w:val="002E73FC"/>
    <w:rsid w:val="002E7AE9"/>
    <w:rsid w:val="002F38E7"/>
    <w:rsid w:val="002F5B37"/>
    <w:rsid w:val="002F7F4F"/>
    <w:rsid w:val="003126E6"/>
    <w:rsid w:val="003156AD"/>
    <w:rsid w:val="003170CE"/>
    <w:rsid w:val="00335075"/>
    <w:rsid w:val="00343F32"/>
    <w:rsid w:val="00346593"/>
    <w:rsid w:val="003530E1"/>
    <w:rsid w:val="00364CE9"/>
    <w:rsid w:val="0036566C"/>
    <w:rsid w:val="003765C0"/>
    <w:rsid w:val="00380E19"/>
    <w:rsid w:val="00386776"/>
    <w:rsid w:val="00393530"/>
    <w:rsid w:val="00393947"/>
    <w:rsid w:val="00397F7C"/>
    <w:rsid w:val="003B232F"/>
    <w:rsid w:val="003B7C0A"/>
    <w:rsid w:val="003D1F18"/>
    <w:rsid w:val="003D3C39"/>
    <w:rsid w:val="003E3677"/>
    <w:rsid w:val="003E3B7D"/>
    <w:rsid w:val="003F218D"/>
    <w:rsid w:val="00400A46"/>
    <w:rsid w:val="00405C2E"/>
    <w:rsid w:val="00416BB5"/>
    <w:rsid w:val="00423EFD"/>
    <w:rsid w:val="004346A4"/>
    <w:rsid w:val="0044148E"/>
    <w:rsid w:val="00442F2E"/>
    <w:rsid w:val="00443DE9"/>
    <w:rsid w:val="004509F5"/>
    <w:rsid w:val="00456B40"/>
    <w:rsid w:val="0046061B"/>
    <w:rsid w:val="004657A2"/>
    <w:rsid w:val="0046704A"/>
    <w:rsid w:val="0047244E"/>
    <w:rsid w:val="00475CBE"/>
    <w:rsid w:val="004779F1"/>
    <w:rsid w:val="0048588F"/>
    <w:rsid w:val="004A0D85"/>
    <w:rsid w:val="004A35C6"/>
    <w:rsid w:val="004A3A4A"/>
    <w:rsid w:val="004A5471"/>
    <w:rsid w:val="004B430D"/>
    <w:rsid w:val="004D0C7A"/>
    <w:rsid w:val="004E221A"/>
    <w:rsid w:val="004E44BB"/>
    <w:rsid w:val="004F3FBD"/>
    <w:rsid w:val="004F7353"/>
    <w:rsid w:val="00510442"/>
    <w:rsid w:val="00511F6A"/>
    <w:rsid w:val="0051483E"/>
    <w:rsid w:val="00521E7B"/>
    <w:rsid w:val="00530DBB"/>
    <w:rsid w:val="005406AA"/>
    <w:rsid w:val="0054134A"/>
    <w:rsid w:val="005628C9"/>
    <w:rsid w:val="00562F31"/>
    <w:rsid w:val="0058515F"/>
    <w:rsid w:val="005860A2"/>
    <w:rsid w:val="005865F0"/>
    <w:rsid w:val="00586669"/>
    <w:rsid w:val="00586FBB"/>
    <w:rsid w:val="00590436"/>
    <w:rsid w:val="005927D3"/>
    <w:rsid w:val="00597A9C"/>
    <w:rsid w:val="005A3A0F"/>
    <w:rsid w:val="005A58C8"/>
    <w:rsid w:val="005B7BB1"/>
    <w:rsid w:val="005C3492"/>
    <w:rsid w:val="005C4D19"/>
    <w:rsid w:val="005D316F"/>
    <w:rsid w:val="005E28D1"/>
    <w:rsid w:val="005F6B19"/>
    <w:rsid w:val="00602854"/>
    <w:rsid w:val="00610F8A"/>
    <w:rsid w:val="00611B17"/>
    <w:rsid w:val="00611BEA"/>
    <w:rsid w:val="00616DF4"/>
    <w:rsid w:val="006173A5"/>
    <w:rsid w:val="006178B7"/>
    <w:rsid w:val="00622128"/>
    <w:rsid w:val="006227FF"/>
    <w:rsid w:val="00636D36"/>
    <w:rsid w:val="00640694"/>
    <w:rsid w:val="006549B5"/>
    <w:rsid w:val="006607D4"/>
    <w:rsid w:val="00677AE5"/>
    <w:rsid w:val="00683A0E"/>
    <w:rsid w:val="006A0139"/>
    <w:rsid w:val="006A51F3"/>
    <w:rsid w:val="006B74B4"/>
    <w:rsid w:val="006C292F"/>
    <w:rsid w:val="006D4921"/>
    <w:rsid w:val="006D6736"/>
    <w:rsid w:val="007041D2"/>
    <w:rsid w:val="00717050"/>
    <w:rsid w:val="00735CBD"/>
    <w:rsid w:val="007477D0"/>
    <w:rsid w:val="00760151"/>
    <w:rsid w:val="00762BE8"/>
    <w:rsid w:val="00764136"/>
    <w:rsid w:val="007646A0"/>
    <w:rsid w:val="007655B9"/>
    <w:rsid w:val="00770D78"/>
    <w:rsid w:val="00777C4D"/>
    <w:rsid w:val="0079168C"/>
    <w:rsid w:val="007968A4"/>
    <w:rsid w:val="007A32F8"/>
    <w:rsid w:val="007B1627"/>
    <w:rsid w:val="007B3D51"/>
    <w:rsid w:val="007C0E14"/>
    <w:rsid w:val="007C4C26"/>
    <w:rsid w:val="007D11C7"/>
    <w:rsid w:val="007D6FB2"/>
    <w:rsid w:val="007F16FB"/>
    <w:rsid w:val="007F282C"/>
    <w:rsid w:val="007F5853"/>
    <w:rsid w:val="0080753D"/>
    <w:rsid w:val="00811762"/>
    <w:rsid w:val="0081229D"/>
    <w:rsid w:val="008221E9"/>
    <w:rsid w:val="00824481"/>
    <w:rsid w:val="00830E0C"/>
    <w:rsid w:val="00831143"/>
    <w:rsid w:val="008318A3"/>
    <w:rsid w:val="00832910"/>
    <w:rsid w:val="00840ADF"/>
    <w:rsid w:val="00842E06"/>
    <w:rsid w:val="008512E9"/>
    <w:rsid w:val="00862643"/>
    <w:rsid w:val="00870A76"/>
    <w:rsid w:val="00871DF8"/>
    <w:rsid w:val="0087334F"/>
    <w:rsid w:val="0087369B"/>
    <w:rsid w:val="008775C6"/>
    <w:rsid w:val="00880E46"/>
    <w:rsid w:val="008836EA"/>
    <w:rsid w:val="00895191"/>
    <w:rsid w:val="008A0EB7"/>
    <w:rsid w:val="008B0911"/>
    <w:rsid w:val="008B155C"/>
    <w:rsid w:val="008B30CE"/>
    <w:rsid w:val="008C43B6"/>
    <w:rsid w:val="008C578A"/>
    <w:rsid w:val="008D1593"/>
    <w:rsid w:val="008D5860"/>
    <w:rsid w:val="008D62C5"/>
    <w:rsid w:val="008D722C"/>
    <w:rsid w:val="008E1517"/>
    <w:rsid w:val="008F4A70"/>
    <w:rsid w:val="00900556"/>
    <w:rsid w:val="009065E7"/>
    <w:rsid w:val="009102E5"/>
    <w:rsid w:val="009172AD"/>
    <w:rsid w:val="00917454"/>
    <w:rsid w:val="00931DDD"/>
    <w:rsid w:val="009324D6"/>
    <w:rsid w:val="0093362E"/>
    <w:rsid w:val="0094024C"/>
    <w:rsid w:val="00942C6E"/>
    <w:rsid w:val="009504EC"/>
    <w:rsid w:val="00950567"/>
    <w:rsid w:val="00953635"/>
    <w:rsid w:val="0098759E"/>
    <w:rsid w:val="009877DF"/>
    <w:rsid w:val="00996B9D"/>
    <w:rsid w:val="009A7ABC"/>
    <w:rsid w:val="009B0DFC"/>
    <w:rsid w:val="009C11A9"/>
    <w:rsid w:val="009D32B6"/>
    <w:rsid w:val="009D3BA8"/>
    <w:rsid w:val="009D4F2D"/>
    <w:rsid w:val="009D7EDB"/>
    <w:rsid w:val="009E49FA"/>
    <w:rsid w:val="009F3D18"/>
    <w:rsid w:val="00A06FDD"/>
    <w:rsid w:val="00A15748"/>
    <w:rsid w:val="00A341EA"/>
    <w:rsid w:val="00A446AB"/>
    <w:rsid w:val="00A46955"/>
    <w:rsid w:val="00A46FEA"/>
    <w:rsid w:val="00A5423B"/>
    <w:rsid w:val="00A5482B"/>
    <w:rsid w:val="00A555F9"/>
    <w:rsid w:val="00A6155D"/>
    <w:rsid w:val="00A65EAE"/>
    <w:rsid w:val="00A81114"/>
    <w:rsid w:val="00A8133D"/>
    <w:rsid w:val="00A8721D"/>
    <w:rsid w:val="00A90C76"/>
    <w:rsid w:val="00A9237E"/>
    <w:rsid w:val="00A97C77"/>
    <w:rsid w:val="00AA154F"/>
    <w:rsid w:val="00AB5A69"/>
    <w:rsid w:val="00AC7F4A"/>
    <w:rsid w:val="00AD5ED6"/>
    <w:rsid w:val="00AD683B"/>
    <w:rsid w:val="00AF43D1"/>
    <w:rsid w:val="00AF5907"/>
    <w:rsid w:val="00B01FAB"/>
    <w:rsid w:val="00B0403C"/>
    <w:rsid w:val="00B04850"/>
    <w:rsid w:val="00B20E15"/>
    <w:rsid w:val="00B3779D"/>
    <w:rsid w:val="00B53BD9"/>
    <w:rsid w:val="00B56805"/>
    <w:rsid w:val="00B67F48"/>
    <w:rsid w:val="00B72AC4"/>
    <w:rsid w:val="00B766F8"/>
    <w:rsid w:val="00B77A7F"/>
    <w:rsid w:val="00B9228F"/>
    <w:rsid w:val="00B960F2"/>
    <w:rsid w:val="00BA43B2"/>
    <w:rsid w:val="00BB2D73"/>
    <w:rsid w:val="00BC1E3C"/>
    <w:rsid w:val="00BC6D10"/>
    <w:rsid w:val="00BE3213"/>
    <w:rsid w:val="00BE37E4"/>
    <w:rsid w:val="00BE6030"/>
    <w:rsid w:val="00C00235"/>
    <w:rsid w:val="00C029A0"/>
    <w:rsid w:val="00C0571B"/>
    <w:rsid w:val="00C11758"/>
    <w:rsid w:val="00C12117"/>
    <w:rsid w:val="00C26E08"/>
    <w:rsid w:val="00C3340D"/>
    <w:rsid w:val="00C4079E"/>
    <w:rsid w:val="00C53702"/>
    <w:rsid w:val="00C56BCC"/>
    <w:rsid w:val="00C570B0"/>
    <w:rsid w:val="00C6298B"/>
    <w:rsid w:val="00C77DBE"/>
    <w:rsid w:val="00C77DF2"/>
    <w:rsid w:val="00C93FBA"/>
    <w:rsid w:val="00C948C6"/>
    <w:rsid w:val="00C94FB3"/>
    <w:rsid w:val="00CA66B5"/>
    <w:rsid w:val="00CC0630"/>
    <w:rsid w:val="00CF5156"/>
    <w:rsid w:val="00D0083B"/>
    <w:rsid w:val="00D064C9"/>
    <w:rsid w:val="00D155E1"/>
    <w:rsid w:val="00D23654"/>
    <w:rsid w:val="00D36521"/>
    <w:rsid w:val="00D36938"/>
    <w:rsid w:val="00D37468"/>
    <w:rsid w:val="00D43046"/>
    <w:rsid w:val="00D539CF"/>
    <w:rsid w:val="00D54EB3"/>
    <w:rsid w:val="00D6123A"/>
    <w:rsid w:val="00D626C5"/>
    <w:rsid w:val="00D62B1D"/>
    <w:rsid w:val="00D64165"/>
    <w:rsid w:val="00D92BF7"/>
    <w:rsid w:val="00DA02C6"/>
    <w:rsid w:val="00DA4F54"/>
    <w:rsid w:val="00DA7B54"/>
    <w:rsid w:val="00DB109C"/>
    <w:rsid w:val="00DB4BCE"/>
    <w:rsid w:val="00DB6A45"/>
    <w:rsid w:val="00DC1571"/>
    <w:rsid w:val="00DC2397"/>
    <w:rsid w:val="00DC66DE"/>
    <w:rsid w:val="00DD3317"/>
    <w:rsid w:val="00DE54C1"/>
    <w:rsid w:val="00DE55CF"/>
    <w:rsid w:val="00DF26A6"/>
    <w:rsid w:val="00E05D2B"/>
    <w:rsid w:val="00E07BED"/>
    <w:rsid w:val="00E14601"/>
    <w:rsid w:val="00E24AFE"/>
    <w:rsid w:val="00E26DCC"/>
    <w:rsid w:val="00E34580"/>
    <w:rsid w:val="00E35D9E"/>
    <w:rsid w:val="00E37C2A"/>
    <w:rsid w:val="00E4373F"/>
    <w:rsid w:val="00E454C8"/>
    <w:rsid w:val="00E47CB6"/>
    <w:rsid w:val="00E65F80"/>
    <w:rsid w:val="00E85F75"/>
    <w:rsid w:val="00E96FE6"/>
    <w:rsid w:val="00E97C55"/>
    <w:rsid w:val="00EA6A85"/>
    <w:rsid w:val="00EB40A3"/>
    <w:rsid w:val="00EB5BF4"/>
    <w:rsid w:val="00EC2FDD"/>
    <w:rsid w:val="00EC3C5D"/>
    <w:rsid w:val="00EE3A40"/>
    <w:rsid w:val="00EE4652"/>
    <w:rsid w:val="00EE5928"/>
    <w:rsid w:val="00EE6D20"/>
    <w:rsid w:val="00EE7270"/>
    <w:rsid w:val="00EE7EBC"/>
    <w:rsid w:val="00EF0C43"/>
    <w:rsid w:val="00EF5A50"/>
    <w:rsid w:val="00F06097"/>
    <w:rsid w:val="00F1085F"/>
    <w:rsid w:val="00F10A6B"/>
    <w:rsid w:val="00F11B41"/>
    <w:rsid w:val="00F22A2C"/>
    <w:rsid w:val="00F476A1"/>
    <w:rsid w:val="00F57E4B"/>
    <w:rsid w:val="00F6367F"/>
    <w:rsid w:val="00F638AB"/>
    <w:rsid w:val="00F63E59"/>
    <w:rsid w:val="00F6777B"/>
    <w:rsid w:val="00F84FA9"/>
    <w:rsid w:val="00F85BCF"/>
    <w:rsid w:val="00F924AA"/>
    <w:rsid w:val="00F94106"/>
    <w:rsid w:val="00FA0BA9"/>
    <w:rsid w:val="00FA787C"/>
    <w:rsid w:val="00FA7F03"/>
    <w:rsid w:val="00FB2129"/>
    <w:rsid w:val="00FD66B3"/>
    <w:rsid w:val="00FD6BC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4:docId w14:val="72D59654"/>
  <w15:chartTrackingRefBased/>
  <w15:docId w15:val="{F4CB1BDE-D453-42F6-B845-CD5547A1E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6"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37C2A"/>
    <w:pPr>
      <w:spacing w:before="120" w:after="120"/>
    </w:pPr>
    <w:rPr>
      <w:rFonts w:asciiTheme="minorHAnsi" w:hAnsiTheme="minorHAnsi"/>
      <w:szCs w:val="24"/>
    </w:rPr>
  </w:style>
  <w:style w:type="paragraph" w:styleId="berschrift1">
    <w:name w:val="heading 1"/>
    <w:basedOn w:val="Standard"/>
    <w:next w:val="Standard"/>
    <w:link w:val="berschrift1Zchn"/>
    <w:uiPriority w:val="9"/>
    <w:qFormat/>
    <w:rsid w:val="002E0DE8"/>
    <w:pPr>
      <w:keepNext/>
      <w:outlineLvl w:val="0"/>
    </w:pPr>
    <w:rPr>
      <w:rFonts w:ascii="Arial" w:eastAsiaTheme="majorEastAsia" w:hAnsi="Arial" w:cstheme="majorBidi"/>
      <w:b/>
      <w:sz w:val="48"/>
      <w:szCs w:val="32"/>
    </w:rPr>
  </w:style>
  <w:style w:type="paragraph" w:styleId="berschrift2">
    <w:name w:val="heading 2"/>
    <w:basedOn w:val="Standard"/>
    <w:next w:val="Standard"/>
    <w:link w:val="berschrift2Zchn"/>
    <w:uiPriority w:val="9"/>
    <w:unhideWhenUsed/>
    <w:qFormat/>
    <w:rsid w:val="0098759E"/>
    <w:pPr>
      <w:keepNext/>
      <w:keepLines/>
      <w:spacing w:before="0" w:after="240"/>
      <w:outlineLvl w:val="1"/>
    </w:pPr>
    <w:rPr>
      <w:rFonts w:asciiTheme="majorHAnsi" w:eastAsiaTheme="majorEastAsia" w:hAnsiTheme="majorHAnsi" w:cstheme="majorBidi"/>
      <w:b/>
      <w:sz w:val="48"/>
      <w:szCs w:val="26"/>
    </w:rPr>
  </w:style>
  <w:style w:type="paragraph" w:styleId="berschrift3">
    <w:name w:val="heading 3"/>
    <w:basedOn w:val="Standard"/>
    <w:next w:val="Standard"/>
    <w:link w:val="berschrift3Zchn"/>
    <w:uiPriority w:val="6"/>
    <w:qFormat/>
    <w:rsid w:val="00E97C55"/>
    <w:pPr>
      <w:keepNext/>
      <w:outlineLvl w:val="2"/>
    </w:pPr>
    <w:rPr>
      <w:rFonts w:ascii="Arial" w:hAnsi="Arial" w:cs="Arial"/>
      <w:b/>
      <w:bCs/>
      <w:sz w:val="28"/>
      <w:szCs w:val="26"/>
    </w:rPr>
  </w:style>
  <w:style w:type="paragraph" w:styleId="berschrift4">
    <w:name w:val="heading 4"/>
    <w:aliases w:val="POW-Inhalt-Kategorie"/>
    <w:basedOn w:val="Standard"/>
    <w:next w:val="Standard"/>
    <w:link w:val="berschrift4Zchn"/>
    <w:unhideWhenUsed/>
    <w:qFormat/>
    <w:rsid w:val="00BB2D73"/>
    <w:pPr>
      <w:keepNext/>
      <w:keepLines/>
      <w:outlineLvl w:val="3"/>
    </w:pPr>
    <w:rPr>
      <w:rFonts w:ascii="Arial" w:eastAsiaTheme="majorEastAsia" w:hAnsi="Arial" w:cstheme="majorBidi"/>
      <w:b/>
      <w:i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2E0DE8"/>
    <w:rPr>
      <w:rFonts w:ascii="Arial" w:eastAsiaTheme="majorEastAsia" w:hAnsi="Arial" w:cstheme="majorBidi"/>
      <w:b/>
      <w:sz w:val="48"/>
      <w:szCs w:val="32"/>
    </w:rPr>
  </w:style>
  <w:style w:type="character" w:customStyle="1" w:styleId="berschrift2Zchn">
    <w:name w:val="Überschrift 2 Zchn"/>
    <w:basedOn w:val="Absatz-Standardschriftart"/>
    <w:link w:val="berschrift2"/>
    <w:rsid w:val="0098759E"/>
    <w:rPr>
      <w:rFonts w:asciiTheme="majorHAnsi" w:eastAsiaTheme="majorEastAsia" w:hAnsiTheme="majorHAnsi" w:cstheme="majorBidi"/>
      <w:b/>
      <w:sz w:val="48"/>
      <w:szCs w:val="26"/>
    </w:rPr>
  </w:style>
  <w:style w:type="character" w:customStyle="1" w:styleId="berschrift3Zchn">
    <w:name w:val="Überschrift 3 Zchn"/>
    <w:basedOn w:val="Absatz-Standardschriftart"/>
    <w:link w:val="berschrift3"/>
    <w:uiPriority w:val="9"/>
    <w:rsid w:val="00E97C55"/>
    <w:rPr>
      <w:rFonts w:ascii="Arial" w:hAnsi="Arial" w:cs="Arial"/>
      <w:b/>
      <w:bCs/>
      <w:sz w:val="28"/>
      <w:szCs w:val="26"/>
    </w:rPr>
  </w:style>
  <w:style w:type="character" w:customStyle="1" w:styleId="berschrift4Zchn">
    <w:name w:val="Überschrift 4 Zchn"/>
    <w:aliases w:val="POW-Inhalt-Kategorie Zchn"/>
    <w:basedOn w:val="Absatz-Standardschriftart"/>
    <w:link w:val="berschrift4"/>
    <w:rsid w:val="00BB2D73"/>
    <w:rPr>
      <w:rFonts w:ascii="Arial" w:eastAsiaTheme="majorEastAsia" w:hAnsi="Arial" w:cstheme="majorBidi"/>
      <w:b/>
      <w:iCs/>
      <w:sz w:val="24"/>
      <w:szCs w:val="24"/>
    </w:rPr>
  </w:style>
  <w:style w:type="paragraph" w:styleId="Kopfzeile">
    <w:name w:val="header"/>
    <w:basedOn w:val="Standard"/>
    <w:link w:val="KopfzeileZchn"/>
    <w:unhideWhenUsed/>
    <w:rsid w:val="006A0139"/>
    <w:pPr>
      <w:tabs>
        <w:tab w:val="center" w:pos="4536"/>
        <w:tab w:val="right" w:pos="9072"/>
      </w:tabs>
      <w:spacing w:before="0"/>
    </w:pPr>
  </w:style>
  <w:style w:type="character" w:customStyle="1" w:styleId="KopfzeileZchn">
    <w:name w:val="Kopfzeile Zchn"/>
    <w:basedOn w:val="Absatz-Standardschriftart"/>
    <w:link w:val="Kopfzeile"/>
    <w:qFormat/>
    <w:rsid w:val="006A0139"/>
    <w:rPr>
      <w:rFonts w:ascii="Verdana" w:hAnsi="Verdana"/>
      <w:sz w:val="24"/>
      <w:szCs w:val="24"/>
    </w:rPr>
  </w:style>
  <w:style w:type="paragraph" w:styleId="Fuzeile">
    <w:name w:val="footer"/>
    <w:basedOn w:val="Standard"/>
    <w:link w:val="FuzeileZchn"/>
    <w:unhideWhenUsed/>
    <w:rsid w:val="006A0139"/>
    <w:pPr>
      <w:tabs>
        <w:tab w:val="center" w:pos="4536"/>
        <w:tab w:val="right" w:pos="9072"/>
      </w:tabs>
      <w:spacing w:before="0"/>
    </w:pPr>
  </w:style>
  <w:style w:type="character" w:customStyle="1" w:styleId="FuzeileZchn">
    <w:name w:val="Fußzeile Zchn"/>
    <w:basedOn w:val="Absatz-Standardschriftart"/>
    <w:link w:val="Fuzeile"/>
    <w:rsid w:val="006A0139"/>
    <w:rPr>
      <w:rFonts w:ascii="Verdana" w:hAnsi="Verdana"/>
      <w:sz w:val="24"/>
      <w:szCs w:val="24"/>
    </w:rPr>
  </w:style>
  <w:style w:type="paragraph" w:customStyle="1" w:styleId="ImpressumText">
    <w:name w:val="ImpressumText"/>
    <w:basedOn w:val="Standard"/>
    <w:qFormat/>
    <w:rsid w:val="00E37C2A"/>
    <w:pPr>
      <w:spacing w:before="0" w:after="0" w:line="220" w:lineRule="exact"/>
    </w:pPr>
    <w:rPr>
      <w:sz w:val="16"/>
    </w:rPr>
  </w:style>
  <w:style w:type="paragraph" w:customStyle="1" w:styleId="ImpressumTitel">
    <w:name w:val="ImpressumTitel"/>
    <w:basedOn w:val="ImpressumText"/>
    <w:qFormat/>
    <w:rsid w:val="00AD683B"/>
    <w:rPr>
      <w:b/>
    </w:rPr>
  </w:style>
  <w:style w:type="table" w:styleId="Tabellenraster">
    <w:name w:val="Table Grid"/>
    <w:basedOn w:val="NormaleTabelle"/>
    <w:rsid w:val="00AD6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pressumTitel2">
    <w:name w:val="ImpressumTitel2"/>
    <w:basedOn w:val="ImpressumTitel"/>
    <w:qFormat/>
    <w:rsid w:val="007A32F8"/>
    <w:rPr>
      <w:sz w:val="20"/>
    </w:rPr>
  </w:style>
  <w:style w:type="paragraph" w:customStyle="1" w:styleId="TitelJahrgang">
    <w:name w:val="TitelJahrgang"/>
    <w:basedOn w:val="Standard"/>
    <w:qFormat/>
    <w:rsid w:val="00E35D9E"/>
    <w:pPr>
      <w:tabs>
        <w:tab w:val="right" w:leader="dot" w:pos="9062"/>
        <w:tab w:val="right" w:leader="dot" w:pos="9354"/>
        <w:tab w:val="right" w:pos="28350"/>
      </w:tabs>
      <w:spacing w:before="360"/>
      <w:ind w:left="-567"/>
    </w:pPr>
    <w:rPr>
      <w:rFonts w:asciiTheme="majorHAnsi" w:hAnsiTheme="majorHAnsi" w:cstheme="majorHAnsi"/>
      <w:noProof/>
      <w:sz w:val="24"/>
    </w:rPr>
  </w:style>
  <w:style w:type="paragraph" w:customStyle="1" w:styleId="TitelDatum">
    <w:name w:val="TitelDatum"/>
    <w:basedOn w:val="TitelJahrgang"/>
    <w:qFormat/>
    <w:rsid w:val="00001A1F"/>
    <w:pPr>
      <w:spacing w:before="180" w:after="100"/>
    </w:pPr>
    <w:rPr>
      <w:b/>
      <w:sz w:val="36"/>
    </w:rPr>
  </w:style>
  <w:style w:type="paragraph" w:customStyle="1" w:styleId="TitelNummer">
    <w:name w:val="TitelNummer"/>
    <w:basedOn w:val="TitelDatum"/>
    <w:qFormat/>
    <w:rsid w:val="00001A1F"/>
    <w:pPr>
      <w:spacing w:before="8280" w:after="0"/>
    </w:pPr>
    <w:rPr>
      <w:b w:val="0"/>
      <w:sz w:val="40"/>
    </w:rPr>
  </w:style>
  <w:style w:type="paragraph" w:customStyle="1" w:styleId="Kopfzeile1">
    <w:name w:val="Kopfzeile1"/>
    <w:basedOn w:val="Standard"/>
    <w:qFormat/>
    <w:rsid w:val="00E37C2A"/>
    <w:pPr>
      <w:spacing w:before="0" w:after="0"/>
    </w:pPr>
    <w:rPr>
      <w:b/>
    </w:rPr>
  </w:style>
  <w:style w:type="paragraph" w:customStyle="1" w:styleId="Kopfzeile2">
    <w:name w:val="Kopfzeile2"/>
    <w:basedOn w:val="Kopfzeile1"/>
    <w:qFormat/>
    <w:rsid w:val="00DB4BCE"/>
    <w:rPr>
      <w:b w:val="0"/>
    </w:rPr>
  </w:style>
  <w:style w:type="paragraph" w:customStyle="1" w:styleId="Inhalt">
    <w:name w:val="Inhalt"/>
    <w:basedOn w:val="Standard"/>
    <w:uiPriority w:val="1"/>
    <w:qFormat/>
    <w:rsid w:val="00DB4BCE"/>
    <w:pPr>
      <w:spacing w:after="720"/>
    </w:pPr>
    <w:rPr>
      <w:b/>
      <w:caps/>
      <w:color w:val="F9B000" w:themeColor="accent1"/>
      <w:sz w:val="68"/>
    </w:rPr>
  </w:style>
  <w:style w:type="paragraph" w:customStyle="1" w:styleId="Unterzeile1">
    <w:name w:val="Unterzeile 1"/>
    <w:basedOn w:val="Standard"/>
    <w:next w:val="Standard"/>
    <w:uiPriority w:val="7"/>
    <w:qFormat/>
    <w:rsid w:val="0098759E"/>
    <w:pPr>
      <w:spacing w:before="0"/>
    </w:pPr>
    <w:rPr>
      <w:rFonts w:ascii="Arial" w:hAnsi="Arial"/>
      <w:b/>
      <w:sz w:val="24"/>
    </w:rPr>
  </w:style>
  <w:style w:type="paragraph" w:customStyle="1" w:styleId="Zwischenberschrift">
    <w:name w:val="Zwischenüberschrift"/>
    <w:basedOn w:val="Standard"/>
    <w:next w:val="Standard"/>
    <w:uiPriority w:val="9"/>
    <w:qFormat/>
    <w:rsid w:val="00BE6030"/>
    <w:rPr>
      <w:rFonts w:ascii="Arial" w:hAnsi="Arial"/>
      <w:b/>
      <w:i/>
      <w:sz w:val="22"/>
    </w:rPr>
  </w:style>
  <w:style w:type="paragraph" w:customStyle="1" w:styleId="InhaltsverzeichnisText">
    <w:name w:val="Inhaltsverzeichnis Text"/>
    <w:basedOn w:val="Standard"/>
    <w:next w:val="Standard"/>
    <w:rsid w:val="005C4D19"/>
    <w:pPr>
      <w:tabs>
        <w:tab w:val="right" w:leader="dot" w:pos="9356"/>
      </w:tabs>
    </w:pPr>
    <w:rPr>
      <w:rFonts w:ascii="Arial" w:hAnsi="Arial"/>
      <w:szCs w:val="20"/>
    </w:rPr>
  </w:style>
  <w:style w:type="paragraph" w:customStyle="1" w:styleId="POW-Standard">
    <w:name w:val="POW-Standard"/>
    <w:basedOn w:val="Standard"/>
    <w:qFormat/>
    <w:rsid w:val="000E4505"/>
    <w:rPr>
      <w:rFonts w:ascii="Arial" w:hAnsi="Arial"/>
      <w:szCs w:val="20"/>
    </w:rPr>
  </w:style>
  <w:style w:type="character" w:customStyle="1" w:styleId="contentview1">
    <w:name w:val="contentview1"/>
    <w:rsid w:val="000E4505"/>
    <w:rPr>
      <w:rFonts w:ascii="Verdana" w:hAnsi="Verdana" w:hint="default"/>
      <w:color w:val="181818"/>
      <w:sz w:val="24"/>
      <w:szCs w:val="24"/>
      <w:shd w:val="clear" w:color="auto" w:fill="FFFFFF"/>
    </w:rPr>
  </w:style>
  <w:style w:type="paragraph" w:customStyle="1" w:styleId="POW-Dachzeile">
    <w:name w:val="POW-Dachzeile"/>
    <w:basedOn w:val="Standard"/>
    <w:next w:val="Standard"/>
    <w:link w:val="POW-DachzeileZchn"/>
    <w:qFormat/>
    <w:rsid w:val="00F924AA"/>
    <w:pPr>
      <w:widowControl w:val="0"/>
      <w:suppressAutoHyphens/>
      <w:overflowPunct w:val="0"/>
      <w:autoSpaceDE w:val="0"/>
      <w:autoSpaceDN w:val="0"/>
      <w:adjustRightInd w:val="0"/>
      <w:textAlignment w:val="baseline"/>
    </w:pPr>
    <w:rPr>
      <w:rFonts w:ascii="Arial" w:hAnsi="Arial"/>
      <w:sz w:val="28"/>
      <w:u w:val="single"/>
    </w:rPr>
  </w:style>
  <w:style w:type="character" w:styleId="Platzhaltertext">
    <w:name w:val="Placeholder Text"/>
    <w:basedOn w:val="Absatz-Standardschriftart"/>
    <w:uiPriority w:val="99"/>
    <w:semiHidden/>
    <w:rsid w:val="00DB109C"/>
    <w:rPr>
      <w:color w:val="808080"/>
    </w:rPr>
  </w:style>
  <w:style w:type="paragraph" w:styleId="StandardWeb">
    <w:name w:val="Normal (Web)"/>
    <w:basedOn w:val="Standard"/>
    <w:uiPriority w:val="99"/>
    <w:qFormat/>
    <w:rsid w:val="00F10A6B"/>
    <w:pPr>
      <w:spacing w:before="0"/>
    </w:pPr>
    <w:rPr>
      <w:rFonts w:ascii="Arial" w:hAnsi="Arial" w:cs="Arial"/>
      <w:color w:val="000000"/>
      <w:sz w:val="14"/>
      <w:szCs w:val="14"/>
    </w:rPr>
  </w:style>
  <w:style w:type="character" w:styleId="Hervorhebung">
    <w:name w:val="Emphasis"/>
    <w:uiPriority w:val="20"/>
    <w:qFormat/>
    <w:rsid w:val="00F10A6B"/>
    <w:rPr>
      <w:i/>
      <w:iCs/>
    </w:rPr>
  </w:style>
  <w:style w:type="paragraph" w:styleId="Sprechblasentext">
    <w:name w:val="Balloon Text"/>
    <w:basedOn w:val="Standard"/>
    <w:link w:val="SprechblasentextZchn"/>
    <w:semiHidden/>
    <w:unhideWhenUsed/>
    <w:rsid w:val="00FD66B3"/>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FD66B3"/>
    <w:rPr>
      <w:rFonts w:ascii="Segoe UI" w:hAnsi="Segoe UI" w:cs="Segoe UI"/>
      <w:sz w:val="18"/>
      <w:szCs w:val="18"/>
    </w:rPr>
  </w:style>
  <w:style w:type="character" w:customStyle="1" w:styleId="POW-DachzeileZchn">
    <w:name w:val="POW-Dachzeile Zchn"/>
    <w:basedOn w:val="Absatz-Standardschriftart"/>
    <w:link w:val="POW-Dachzeile"/>
    <w:rsid w:val="00F6367F"/>
    <w:rPr>
      <w:rFonts w:ascii="Arial" w:hAnsi="Arial"/>
      <w:sz w:val="28"/>
      <w:szCs w:val="24"/>
      <w:u w:val="single"/>
    </w:rPr>
  </w:style>
  <w:style w:type="paragraph" w:customStyle="1" w:styleId="Dachzeile1">
    <w:name w:val="Dachzeile 1"/>
    <w:basedOn w:val="Standard"/>
    <w:next w:val="berschrift1"/>
    <w:qFormat/>
    <w:rsid w:val="00880E46"/>
    <w:rPr>
      <w:rFonts w:ascii="Arial" w:hAnsi="Arial"/>
      <w:sz w:val="28"/>
      <w:u w:val="single"/>
    </w:rPr>
  </w:style>
  <w:style w:type="character" w:styleId="Hyperlink">
    <w:name w:val="Hyperlink"/>
    <w:basedOn w:val="Absatz-Standardschriftart"/>
    <w:uiPriority w:val="99"/>
    <w:unhideWhenUsed/>
    <w:rsid w:val="00F1085F"/>
    <w:rPr>
      <w:color w:val="0000FF"/>
      <w:u w:val="single"/>
    </w:rPr>
  </w:style>
  <w:style w:type="character" w:customStyle="1" w:styleId="Internetlink">
    <w:name w:val="Internetlink"/>
    <w:basedOn w:val="Absatz-Standardschriftart"/>
    <w:uiPriority w:val="99"/>
    <w:unhideWhenUsed/>
    <w:rsid w:val="00F1085F"/>
    <w:rPr>
      <w:color w:val="0000FF"/>
      <w:u w:val="single"/>
    </w:rPr>
  </w:style>
  <w:style w:type="character" w:customStyle="1" w:styleId="Betont">
    <w:name w:val="Betont"/>
    <w:basedOn w:val="Absatz-Standardschriftart"/>
    <w:uiPriority w:val="20"/>
    <w:qFormat/>
    <w:rsid w:val="00F1085F"/>
    <w:rPr>
      <w:i/>
      <w:iCs/>
    </w:rPr>
  </w:style>
  <w:style w:type="paragraph" w:customStyle="1" w:styleId="western">
    <w:name w:val="western"/>
    <w:basedOn w:val="Standard"/>
    <w:qFormat/>
    <w:rsid w:val="00F1085F"/>
    <w:pPr>
      <w:spacing w:beforeAutospacing="1" w:after="142" w:line="288" w:lineRule="auto"/>
    </w:pPr>
    <w:rPr>
      <w:rFonts w:ascii="Calibri" w:hAnsi="Calibri" w:cs="Calibri"/>
      <w:color w:val="00000A"/>
      <w:sz w:val="22"/>
      <w:szCs w:val="22"/>
    </w:rPr>
  </w:style>
  <w:style w:type="character" w:styleId="Fett">
    <w:name w:val="Strong"/>
    <w:qFormat/>
    <w:rsid w:val="0046704A"/>
    <w:rPr>
      <w:b/>
      <w:bCs/>
    </w:rPr>
  </w:style>
  <w:style w:type="paragraph" w:styleId="Textkrper">
    <w:name w:val="Body Text"/>
    <w:basedOn w:val="Standard"/>
    <w:link w:val="TextkrperZchn"/>
    <w:rsid w:val="00237696"/>
    <w:pPr>
      <w:suppressAutoHyphens/>
      <w:spacing w:before="0" w:after="140" w:line="276" w:lineRule="auto"/>
    </w:pPr>
    <w:rPr>
      <w:rFonts w:ascii="Arial" w:hAnsi="Arial"/>
    </w:rPr>
  </w:style>
  <w:style w:type="character" w:customStyle="1" w:styleId="TextkrperZchn">
    <w:name w:val="Textkörper Zchn"/>
    <w:basedOn w:val="Absatz-Standardschriftart"/>
    <w:link w:val="Textkrper"/>
    <w:rsid w:val="00237696"/>
    <w:rPr>
      <w:rFonts w:ascii="Arial" w:hAnsi="Arial"/>
      <w:szCs w:val="24"/>
    </w:rPr>
  </w:style>
  <w:style w:type="paragraph" w:customStyle="1" w:styleId="Textbody">
    <w:name w:val="Text body"/>
    <w:basedOn w:val="Standard"/>
    <w:rsid w:val="006549B5"/>
    <w:pPr>
      <w:suppressAutoHyphens/>
      <w:autoSpaceDN w:val="0"/>
      <w:spacing w:before="0" w:after="140" w:line="276" w:lineRule="auto"/>
      <w:textAlignment w:val="baseline"/>
    </w:pPr>
    <w:rPr>
      <w:rFonts w:ascii="Arial" w:eastAsia="NSimSun" w:hAnsi="Arial" w:cs="Arial"/>
      <w:kern w:val="3"/>
      <w:sz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260603">
      <w:bodyDiv w:val="1"/>
      <w:marLeft w:val="0"/>
      <w:marRight w:val="0"/>
      <w:marTop w:val="0"/>
      <w:marBottom w:val="0"/>
      <w:divBdr>
        <w:top w:val="none" w:sz="0" w:space="0" w:color="auto"/>
        <w:left w:val="none" w:sz="0" w:space="0" w:color="auto"/>
        <w:bottom w:val="none" w:sz="0" w:space="0" w:color="auto"/>
        <w:right w:val="none" w:sz="0" w:space="0" w:color="auto"/>
      </w:divBdr>
    </w:div>
    <w:div w:id="45930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1.RUC\AppData\Local\Temp\7zO0AF8B4C2\POW-Vorlage%20-%20Alternativ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66EA2E87A04563A2F6C83CB7CD380B"/>
        <w:category>
          <w:name w:val="Allgemein"/>
          <w:gallery w:val="placeholder"/>
        </w:category>
        <w:types>
          <w:type w:val="bbPlcHdr"/>
        </w:types>
        <w:behaviors>
          <w:behavior w:val="content"/>
        </w:behaviors>
        <w:guid w:val="{31BEA49C-2BFC-4F99-AE04-45F0B11E9E9C}"/>
      </w:docPartPr>
      <w:docPartBody>
        <w:p w:rsidR="00035CB7" w:rsidRDefault="00035CB7">
          <w:pPr>
            <w:pStyle w:val="4B66EA2E87A04563A2F6C83CB7CD380B"/>
          </w:pPr>
          <w:r w:rsidRPr="00D35776">
            <w:rPr>
              <w:rStyle w:val="Platzhaltertext"/>
            </w:rPr>
            <w:t>Klicken Sie hier, um Text einzugeben.</w:t>
          </w:r>
        </w:p>
      </w:docPartBody>
    </w:docPart>
    <w:docPart>
      <w:docPartPr>
        <w:name w:val="D7D633BE6400453399E026EFD9D65BD2"/>
        <w:category>
          <w:name w:val="Allgemein"/>
          <w:gallery w:val="placeholder"/>
        </w:category>
        <w:types>
          <w:type w:val="bbPlcHdr"/>
        </w:types>
        <w:behaviors>
          <w:behavior w:val="content"/>
        </w:behaviors>
        <w:guid w:val="{DFC62127-94F8-4197-9C03-105605D656B9}"/>
      </w:docPartPr>
      <w:docPartBody>
        <w:p w:rsidR="00035CB7" w:rsidRDefault="00035CB7">
          <w:pPr>
            <w:pStyle w:val="D7D633BE6400453399E026EFD9D65BD2"/>
          </w:pPr>
          <w:r w:rsidRPr="00D35776">
            <w:rPr>
              <w:rStyle w:val="Platzhaltertext"/>
            </w:rPr>
            <w:t>Klicken Sie hier,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MT">
    <w:altName w:val="Arial"/>
    <w:charset w:val="01"/>
    <w:family w:val="roma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CB7"/>
    <w:rsid w:val="00035CB7"/>
    <w:rsid w:val="00172B90"/>
    <w:rsid w:val="00200A95"/>
    <w:rsid w:val="0020695D"/>
    <w:rsid w:val="004B430D"/>
    <w:rsid w:val="00510442"/>
    <w:rsid w:val="005260AB"/>
    <w:rsid w:val="00586FBB"/>
    <w:rsid w:val="007D10F3"/>
    <w:rsid w:val="0081229D"/>
    <w:rsid w:val="009D4F2D"/>
    <w:rsid w:val="009F1D82"/>
    <w:rsid w:val="00A17AA3"/>
    <w:rsid w:val="00AC1A6A"/>
    <w:rsid w:val="00AF5907"/>
    <w:rsid w:val="00BA56C2"/>
    <w:rsid w:val="00DA79BD"/>
    <w:rsid w:val="00FF72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4B66EA2E87A04563A2F6C83CB7CD380B">
    <w:name w:val="4B66EA2E87A04563A2F6C83CB7CD380B"/>
  </w:style>
  <w:style w:type="paragraph" w:customStyle="1" w:styleId="D7D633BE6400453399E026EFD9D65BD2">
    <w:name w:val="D7D633BE6400453399E026EFD9D65B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Pressestelle Würzburg">
      <a:dk1>
        <a:sysClr val="windowText" lastClr="000000"/>
      </a:dk1>
      <a:lt1>
        <a:sysClr val="window" lastClr="FFFFFF"/>
      </a:lt1>
      <a:dk2>
        <a:srgbClr val="1F497D"/>
      </a:dk2>
      <a:lt2>
        <a:srgbClr val="EEECE1"/>
      </a:lt2>
      <a:accent1>
        <a:srgbClr val="F9B000"/>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ressestelle Würzburg">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adress xmlns="Inhalte">
  <Datum fieldName="Datum">2026-09-16T00:00:00</Datum>
  <Jahrgang fieldName="Jahrgang">55</Jahrgang>
  <Nummer fieldName="Nummer">37/38</Nummer>
</adress>
</file>

<file path=customXml/item2.xml><?xml version="1.0" encoding="utf-8"?>
<b:Sources xmlns:b="http://schemas.openxmlformats.org/officeDocument/2006/bibliography" xmlns="http://schemas.openxmlformats.org/officeDocument/2006/bibliography" SelectedStyle="\APA.XSL" StyleName="APA Fifth Edition">
</b:Sources>
</file>

<file path=customXml/itemProps1.xml><?xml version="1.0" encoding="utf-8"?>
<ds:datastoreItem xmlns:ds="http://schemas.openxmlformats.org/officeDocument/2006/customXml" ds:itemID="{C581DD6D-0317-4D10-BD03-EEAC24B41A12}">
  <ds:schemaRefs>
    <ds:schemaRef ds:uri="Inhalte"/>
  </ds:schemaRefs>
</ds:datastoreItem>
</file>

<file path=customXml/itemProps2.xml><?xml version="1.0" encoding="utf-8"?>
<ds:datastoreItem xmlns:ds="http://schemas.openxmlformats.org/officeDocument/2006/customXml" ds:itemID="{906E9A2F-6326-4C26-9D4D-0C74AEA5F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POW-Vorlage - Alternative.dotx</Template>
  <TotalTime>0</TotalTime>
  <Pages>39</Pages>
  <Words>15897</Words>
  <Characters>98045</Characters>
  <Application>Microsoft Office Word</Application>
  <DocSecurity>0</DocSecurity>
  <Lines>817</Lines>
  <Paragraphs>227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Skupp</dc:creator>
  <cp:keywords/>
  <dc:description/>
  <cp:lastModifiedBy>Sabrina Faulhaber</cp:lastModifiedBy>
  <cp:revision>217</cp:revision>
  <cp:lastPrinted>2026-09-16T10:55:00Z</cp:lastPrinted>
  <dcterms:created xsi:type="dcterms:W3CDTF">2020-12-02T06:25:00Z</dcterms:created>
  <dcterms:modified xsi:type="dcterms:W3CDTF">2026-09-16T10:56:00Z</dcterms:modified>
</cp:coreProperties>
</file>